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5"/>
        <w:gridCol w:w="24"/>
        <w:gridCol w:w="117"/>
        <w:gridCol w:w="407"/>
        <w:gridCol w:w="21"/>
        <w:gridCol w:w="858"/>
        <w:gridCol w:w="174"/>
        <w:gridCol w:w="1217"/>
        <w:gridCol w:w="245"/>
        <w:gridCol w:w="329"/>
        <w:gridCol w:w="950"/>
        <w:gridCol w:w="162"/>
        <w:gridCol w:w="19"/>
        <w:gridCol w:w="155"/>
        <w:gridCol w:w="566"/>
        <w:gridCol w:w="627"/>
        <w:gridCol w:w="111"/>
        <w:gridCol w:w="673"/>
        <w:gridCol w:w="715"/>
        <w:gridCol w:w="71"/>
        <w:gridCol w:w="1452"/>
      </w:tblGrid>
      <w:tr w:rsidR="000172E5" w:rsidRPr="003D7FC9" w14:paraId="0BC69CBF" w14:textId="77777777" w:rsidTr="00084494">
        <w:tc>
          <w:tcPr>
            <w:tcW w:w="5000" w:type="pct"/>
            <w:gridSpan w:val="21"/>
            <w:shd w:val="clear" w:color="auto" w:fill="F0C5C3" w:themeFill="accent5" w:themeFillTint="33"/>
            <w:vAlign w:val="bottom"/>
          </w:tcPr>
          <w:p w14:paraId="3CFE887B" w14:textId="36A689F6" w:rsidR="000172E5" w:rsidRPr="003D7FC9" w:rsidRDefault="00DE2B2F" w:rsidP="00DE2B2F">
            <w:pPr>
              <w:pStyle w:val="Naslov1"/>
              <w:rPr>
                <w:sz w:val="24"/>
                <w:szCs w:val="24"/>
              </w:rPr>
            </w:pPr>
            <w:r w:rsidRPr="003D7FC9">
              <w:rPr>
                <w:sz w:val="24"/>
                <w:szCs w:val="24"/>
              </w:rPr>
              <w:t>Predlagatelj</w:t>
            </w:r>
          </w:p>
        </w:tc>
      </w:tr>
      <w:tr w:rsidR="0001371A" w:rsidRPr="003D7FC9" w14:paraId="2AB6A8B0" w14:textId="77777777" w:rsidTr="009F3DF2">
        <w:tc>
          <w:tcPr>
            <w:tcW w:w="1440" w:type="pct"/>
            <w:gridSpan w:val="6"/>
            <w:vAlign w:val="bottom"/>
          </w:tcPr>
          <w:p w14:paraId="5D77F87E" w14:textId="24F4ED2B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Naziv predlagatelja:</w:t>
            </w:r>
          </w:p>
        </w:tc>
        <w:tc>
          <w:tcPr>
            <w:tcW w:w="3560" w:type="pct"/>
            <w:gridSpan w:val="15"/>
            <w:tcBorders>
              <w:bottom w:val="single" w:sz="4" w:space="0" w:color="auto"/>
            </w:tcBorders>
            <w:vAlign w:val="bottom"/>
          </w:tcPr>
          <w:p w14:paraId="5E84E0F3" w14:textId="77777777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371A" w:rsidRPr="003D7FC9" w14:paraId="51DEFC8E" w14:textId="77777777" w:rsidTr="009F3DF2">
        <w:tc>
          <w:tcPr>
            <w:tcW w:w="1440" w:type="pct"/>
            <w:gridSpan w:val="6"/>
            <w:vAlign w:val="bottom"/>
          </w:tcPr>
          <w:p w14:paraId="3C723CAF" w14:textId="633B51CD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Naslov:</w:t>
            </w:r>
          </w:p>
        </w:tc>
        <w:tc>
          <w:tcPr>
            <w:tcW w:w="3560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8EC9C3" w14:textId="77777777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E1C75" w:rsidRPr="003D7FC9" w14:paraId="2610426F" w14:textId="77777777" w:rsidTr="009F3DF2">
        <w:tc>
          <w:tcPr>
            <w:tcW w:w="1440" w:type="pct"/>
            <w:gridSpan w:val="6"/>
            <w:vAlign w:val="bottom"/>
          </w:tcPr>
          <w:p w14:paraId="4E8208FE" w14:textId="75BE14BD" w:rsidR="00DE2B2F" w:rsidRPr="003D7FC9" w:rsidRDefault="00DE2B2F" w:rsidP="00051658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Kontakt (e-mail/telefon):</w:t>
            </w:r>
          </w:p>
        </w:tc>
        <w:tc>
          <w:tcPr>
            <w:tcW w:w="3560" w:type="pct"/>
            <w:gridSpan w:val="15"/>
            <w:tcBorders>
              <w:bottom w:val="single" w:sz="4" w:space="0" w:color="auto"/>
            </w:tcBorders>
            <w:vAlign w:val="bottom"/>
          </w:tcPr>
          <w:p w14:paraId="6D9FC9DE" w14:textId="77777777" w:rsidR="00DE2B2F" w:rsidRPr="003D7FC9" w:rsidRDefault="00DE2B2F" w:rsidP="0005165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72E5" w:rsidRPr="003D7FC9" w14:paraId="0AB86ACD" w14:textId="77777777" w:rsidTr="00084494">
        <w:trPr>
          <w:trHeight w:val="54"/>
        </w:trPr>
        <w:tc>
          <w:tcPr>
            <w:tcW w:w="5000" w:type="pct"/>
            <w:gridSpan w:val="21"/>
            <w:vAlign w:val="bottom"/>
          </w:tcPr>
          <w:p w14:paraId="385AB401" w14:textId="77777777" w:rsidR="000172E5" w:rsidRPr="00D2759F" w:rsidRDefault="000172E5" w:rsidP="00DE2B2F">
            <w:pPr>
              <w:rPr>
                <w:rFonts w:asciiTheme="majorHAnsi" w:hAnsiTheme="majorHAnsi"/>
                <w:b/>
                <w:sz w:val="14"/>
                <w:szCs w:val="14"/>
              </w:rPr>
            </w:pPr>
          </w:p>
        </w:tc>
      </w:tr>
      <w:tr w:rsidR="000172E5" w:rsidRPr="003D7FC9" w14:paraId="11960415" w14:textId="77777777" w:rsidTr="00084494">
        <w:tc>
          <w:tcPr>
            <w:tcW w:w="5000" w:type="pct"/>
            <w:gridSpan w:val="21"/>
            <w:shd w:val="clear" w:color="auto" w:fill="A7FFCF"/>
            <w:vAlign w:val="bottom"/>
          </w:tcPr>
          <w:p w14:paraId="5FE5E52E" w14:textId="5DC6F3C5" w:rsidR="000172E5" w:rsidRPr="003D7FC9" w:rsidRDefault="00DE2B2F" w:rsidP="00DE2B2F">
            <w:pPr>
              <w:pStyle w:val="Naslov1"/>
              <w:rPr>
                <w:sz w:val="24"/>
                <w:szCs w:val="24"/>
              </w:rPr>
            </w:pPr>
            <w:r w:rsidRPr="003D7FC9">
              <w:rPr>
                <w:sz w:val="24"/>
                <w:szCs w:val="24"/>
              </w:rPr>
              <w:t>Športnik / ekipa</w:t>
            </w:r>
          </w:p>
        </w:tc>
      </w:tr>
      <w:tr w:rsidR="0001371A" w:rsidRPr="003D7FC9" w14:paraId="6625E8E9" w14:textId="77777777" w:rsidTr="009F3DF2">
        <w:tc>
          <w:tcPr>
            <w:tcW w:w="1440" w:type="pct"/>
            <w:gridSpan w:val="6"/>
            <w:vAlign w:val="bottom"/>
          </w:tcPr>
          <w:p w14:paraId="43276276" w14:textId="182E8CC0" w:rsidR="000172E5" w:rsidRPr="003D7FC9" w:rsidRDefault="00B84599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/>
                  <w:sz w:val="24"/>
                  <w:szCs w:val="24"/>
                </w:rPr>
                <w:id w:val="-2047821762"/>
                <w:placeholder>
                  <w:docPart w:val="9A71B4B88C9E464E8C131E443FE73BD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3D7FC9">
                  <w:rPr>
                    <w:rFonts w:asciiTheme="majorHAnsi" w:hAnsiTheme="majorHAnsi"/>
                    <w:sz w:val="24"/>
                    <w:szCs w:val="24"/>
                    <w:lang w:bidi="sl-SI"/>
                  </w:rPr>
                  <w:t>Ime</w:t>
                </w:r>
              </w:sdtContent>
            </w:sdt>
            <w:r w:rsidR="00DE2B2F" w:rsidRPr="003D7FC9">
              <w:rPr>
                <w:rFonts w:asciiTheme="majorHAnsi" w:hAnsiTheme="majorHAnsi"/>
                <w:sz w:val="24"/>
                <w:szCs w:val="24"/>
              </w:rPr>
              <w:t xml:space="preserve"> in priimek (ali ime ekipe):</w:t>
            </w:r>
          </w:p>
        </w:tc>
        <w:tc>
          <w:tcPr>
            <w:tcW w:w="3560" w:type="pct"/>
            <w:gridSpan w:val="15"/>
            <w:tcBorders>
              <w:bottom w:val="single" w:sz="4" w:space="0" w:color="auto"/>
            </w:tcBorders>
            <w:vAlign w:val="bottom"/>
          </w:tcPr>
          <w:p w14:paraId="58F9119F" w14:textId="77777777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DF2" w:rsidRPr="003D7FC9" w14:paraId="26F69F06" w14:textId="77777777" w:rsidTr="009F3DF2">
        <w:tc>
          <w:tcPr>
            <w:tcW w:w="1440" w:type="pct"/>
            <w:gridSpan w:val="6"/>
            <w:vAlign w:val="bottom"/>
          </w:tcPr>
          <w:p w14:paraId="0ACE3E68" w14:textId="4112FEBA" w:rsidR="009F3DF2" w:rsidRDefault="009F3DF2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Klub/društvo</w:t>
            </w:r>
            <w:r w:rsidR="00B84599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  <w:tc>
          <w:tcPr>
            <w:tcW w:w="3560" w:type="pct"/>
            <w:gridSpan w:val="15"/>
            <w:tcBorders>
              <w:bottom w:val="single" w:sz="4" w:space="0" w:color="auto"/>
            </w:tcBorders>
            <w:vAlign w:val="bottom"/>
          </w:tcPr>
          <w:p w14:paraId="253CC24C" w14:textId="77777777" w:rsidR="009F3DF2" w:rsidRPr="003D7FC9" w:rsidRDefault="009F3DF2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371A" w:rsidRPr="003D7FC9" w14:paraId="4290A756" w14:textId="77777777" w:rsidTr="009F3DF2">
        <w:tc>
          <w:tcPr>
            <w:tcW w:w="1440" w:type="pct"/>
            <w:gridSpan w:val="6"/>
            <w:vAlign w:val="bottom"/>
          </w:tcPr>
          <w:p w14:paraId="57651EEA" w14:textId="4CDA5F6A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Naslov:</w:t>
            </w:r>
          </w:p>
        </w:tc>
        <w:tc>
          <w:tcPr>
            <w:tcW w:w="3560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5FE2E7" w14:textId="77777777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1371A" w:rsidRPr="003D7FC9" w14:paraId="58E98527" w14:textId="77777777" w:rsidTr="009F3DF2">
        <w:tc>
          <w:tcPr>
            <w:tcW w:w="1440" w:type="pct"/>
            <w:gridSpan w:val="6"/>
            <w:vAlign w:val="bottom"/>
          </w:tcPr>
          <w:p w14:paraId="6B8110AC" w14:textId="708B5227" w:rsidR="000172E5" w:rsidRPr="003D7FC9" w:rsidRDefault="00DE2B2F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Leto rojstva:</w:t>
            </w:r>
          </w:p>
        </w:tc>
        <w:tc>
          <w:tcPr>
            <w:tcW w:w="3560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698A3F" w14:textId="77777777" w:rsidR="000172E5" w:rsidRPr="003D7FC9" w:rsidRDefault="000172E5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693298" w:rsidRPr="003D7FC9" w14:paraId="69558C05" w14:textId="77777777" w:rsidTr="009F3DF2">
        <w:tc>
          <w:tcPr>
            <w:tcW w:w="1440" w:type="pct"/>
            <w:gridSpan w:val="6"/>
            <w:vAlign w:val="bottom"/>
          </w:tcPr>
          <w:p w14:paraId="26E1E13F" w14:textId="143B272E" w:rsidR="00942242" w:rsidRPr="003D7FC9" w:rsidRDefault="00942242" w:rsidP="00DE2B2F">
            <w:pPr>
              <w:pStyle w:val="Navaden-zamik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Šport in disciplina:</w:t>
            </w:r>
          </w:p>
        </w:tc>
        <w:tc>
          <w:tcPr>
            <w:tcW w:w="3560" w:type="pct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AFE96" w14:textId="77777777" w:rsidR="00942242" w:rsidRPr="003D7FC9" w:rsidRDefault="00942242" w:rsidP="00DE2B2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A1769" w:rsidRPr="003D7FC9" w14:paraId="41B23416" w14:textId="77777777" w:rsidTr="00084494">
        <w:trPr>
          <w:trHeight w:val="54"/>
        </w:trPr>
        <w:tc>
          <w:tcPr>
            <w:tcW w:w="5000" w:type="pct"/>
            <w:gridSpan w:val="21"/>
            <w:vAlign w:val="bottom"/>
          </w:tcPr>
          <w:p w14:paraId="301F7402" w14:textId="77777777" w:rsidR="000A1769" w:rsidRPr="003D7FC9" w:rsidRDefault="000A1769" w:rsidP="0005165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42242" w:rsidRPr="003D7FC9" w14:paraId="0BD383E6" w14:textId="77777777" w:rsidTr="00084494">
        <w:tc>
          <w:tcPr>
            <w:tcW w:w="5000" w:type="pct"/>
            <w:gridSpan w:val="21"/>
            <w:shd w:val="clear" w:color="auto" w:fill="FFFF99"/>
            <w:vAlign w:val="bottom"/>
          </w:tcPr>
          <w:p w14:paraId="29E686F1" w14:textId="1FC26295" w:rsidR="00942242" w:rsidRPr="003D7FC9" w:rsidRDefault="00942242" w:rsidP="00051658">
            <w:pPr>
              <w:pStyle w:val="Naslov1"/>
              <w:rPr>
                <w:b w:val="0"/>
                <w:bCs/>
                <w:sz w:val="24"/>
                <w:szCs w:val="24"/>
              </w:rPr>
            </w:pPr>
            <w:r w:rsidRPr="003D7FC9">
              <w:rPr>
                <w:sz w:val="24"/>
                <w:szCs w:val="24"/>
              </w:rPr>
              <w:t xml:space="preserve">Kriteriji za priznanje </w:t>
            </w:r>
            <w:r w:rsidRPr="003D7FC9">
              <w:rPr>
                <w:b w:val="0"/>
                <w:bCs/>
                <w:sz w:val="24"/>
                <w:szCs w:val="24"/>
              </w:rPr>
              <w:t>(</w:t>
            </w:r>
            <w:r w:rsidR="00BF3237">
              <w:rPr>
                <w:b w:val="0"/>
                <w:bCs/>
                <w:sz w:val="24"/>
                <w:szCs w:val="24"/>
              </w:rPr>
              <w:t>vpiše se dosežek pri najmanj 1 kriteriju</w:t>
            </w:r>
            <w:r w:rsidRPr="003D7FC9">
              <w:rPr>
                <w:b w:val="0"/>
                <w:bCs/>
                <w:sz w:val="24"/>
                <w:szCs w:val="24"/>
              </w:rPr>
              <w:t>)</w:t>
            </w:r>
          </w:p>
        </w:tc>
      </w:tr>
      <w:tr w:rsidR="007E4B52" w:rsidRPr="003D7FC9" w14:paraId="0A51CCF4" w14:textId="77777777" w:rsidTr="00084494">
        <w:trPr>
          <w:trHeight w:val="20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vAlign w:val="bottom"/>
          </w:tcPr>
          <w:p w14:paraId="05CFA74C" w14:textId="77777777" w:rsidR="007E4B52" w:rsidRPr="003D7FC9" w:rsidRDefault="007E4B52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693298" w:rsidRPr="003D7FC9" w14:paraId="29B18BEB" w14:textId="77777777" w:rsidTr="009F3DF2">
        <w:trPr>
          <w:trHeight w:val="398"/>
        </w:trPr>
        <w:tc>
          <w:tcPr>
            <w:tcW w:w="827" w:type="pct"/>
            <w:gridSpan w:val="3"/>
            <w:vMerge w:val="restart"/>
            <w:vAlign w:val="bottom"/>
          </w:tcPr>
          <w:p w14:paraId="57AEBD7E" w14:textId="3F50B9EF" w:rsidR="00F62D7C" w:rsidRPr="003D7FC9" w:rsidRDefault="00F62D7C" w:rsidP="000A1769">
            <w:pPr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b/>
                <w:bCs/>
                <w:sz w:val="24"/>
                <w:szCs w:val="24"/>
              </w:rPr>
              <w:t>Kriterij št. 1:</w:t>
            </w:r>
            <w:r w:rsidRPr="003D7FC9">
              <w:rPr>
                <w:rFonts w:asciiTheme="majorHAnsi" w:hAnsiTheme="majorHAnsi"/>
                <w:sz w:val="24"/>
                <w:szCs w:val="24"/>
              </w:rPr>
              <w:br/>
            </w:r>
            <w:r w:rsidRPr="003D7FC9">
              <w:rPr>
                <w:rFonts w:asciiTheme="majorHAnsi" w:hAnsiTheme="majorHAnsi"/>
                <w:i/>
                <w:iCs/>
                <w:sz w:val="24"/>
                <w:szCs w:val="24"/>
              </w:rPr>
              <w:t>Pridobitev kategorizacije po pravilniku OKS (označi):</w:t>
            </w:r>
          </w:p>
        </w:tc>
        <w:tc>
          <w:tcPr>
            <w:tcW w:w="1550" w:type="pct"/>
            <w:gridSpan w:val="7"/>
            <w:vAlign w:val="center"/>
          </w:tcPr>
          <w:p w14:paraId="6CB0D6D4" w14:textId="64A78589" w:rsidR="00F62D7C" w:rsidRPr="003D7FC9" w:rsidRDefault="00F62D7C" w:rsidP="007E4B5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2"/>
                <w:szCs w:val="22"/>
              </w:rPr>
              <w:t>Datum pridobitve kategorizacije</w:t>
            </w:r>
            <w:r w:rsidRPr="003D7FC9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  <w:tc>
          <w:tcPr>
            <w:tcW w:w="883" w:type="pct"/>
            <w:gridSpan w:val="5"/>
            <w:tcBorders>
              <w:bottom w:val="single" w:sz="4" w:space="0" w:color="auto"/>
            </w:tcBorders>
            <w:vAlign w:val="center"/>
          </w:tcPr>
          <w:p w14:paraId="1EC7BD92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1741" w:type="pct"/>
            <w:gridSpan w:val="6"/>
            <w:vMerge w:val="restart"/>
            <w:vAlign w:val="center"/>
          </w:tcPr>
          <w:p w14:paraId="2CC55744" w14:textId="6EE9EA20" w:rsidR="00F62D7C" w:rsidRPr="003D7FC9" w:rsidRDefault="00F62D7C" w:rsidP="000A1769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693298" w:rsidRPr="003D7FC9" w14:paraId="657709FC" w14:textId="77777777" w:rsidTr="009F3DF2">
        <w:trPr>
          <w:trHeight w:val="114"/>
        </w:trPr>
        <w:tc>
          <w:tcPr>
            <w:tcW w:w="827" w:type="pct"/>
            <w:gridSpan w:val="3"/>
            <w:vMerge/>
            <w:vAlign w:val="bottom"/>
          </w:tcPr>
          <w:p w14:paraId="36D82248" w14:textId="77777777" w:rsidR="00F62D7C" w:rsidRPr="003D7FC9" w:rsidRDefault="00F62D7C" w:rsidP="00F62D7C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550" w:type="pct"/>
            <w:gridSpan w:val="7"/>
            <w:vAlign w:val="center"/>
          </w:tcPr>
          <w:p w14:paraId="1CA7E678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883" w:type="pct"/>
            <w:gridSpan w:val="5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704159EA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bCs/>
                <w:sz w:val="10"/>
                <w:szCs w:val="10"/>
              </w:rPr>
            </w:pPr>
          </w:p>
        </w:tc>
        <w:tc>
          <w:tcPr>
            <w:tcW w:w="1741" w:type="pct"/>
            <w:gridSpan w:val="6"/>
            <w:vMerge/>
            <w:tcBorders>
              <w:bottom w:val="dashed" w:sz="4" w:space="0" w:color="auto"/>
            </w:tcBorders>
            <w:vAlign w:val="center"/>
          </w:tcPr>
          <w:p w14:paraId="16235B6C" w14:textId="77777777" w:rsidR="00F62D7C" w:rsidRPr="003D7FC9" w:rsidRDefault="00F62D7C" w:rsidP="00F62D7C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</w:tr>
      <w:tr w:rsidR="00693298" w:rsidRPr="003D7FC9" w14:paraId="751D9F6F" w14:textId="77777777" w:rsidTr="009F3DF2">
        <w:trPr>
          <w:trHeight w:val="160"/>
        </w:trPr>
        <w:tc>
          <w:tcPr>
            <w:tcW w:w="827" w:type="pct"/>
            <w:gridSpan w:val="3"/>
            <w:vMerge/>
            <w:tcBorders>
              <w:right w:val="dashed" w:sz="4" w:space="0" w:color="auto"/>
            </w:tcBorders>
            <w:vAlign w:val="bottom"/>
          </w:tcPr>
          <w:p w14:paraId="3E379772" w14:textId="77777777" w:rsidR="00F62D7C" w:rsidRPr="003D7FC9" w:rsidRDefault="00F62D7C" w:rsidP="00F62D7C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696" w:type="pct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E23FC64" w14:textId="66976929" w:rsidR="00F62D7C" w:rsidRPr="003D7FC9" w:rsidRDefault="00F62D7C" w:rsidP="00F62D7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OLIMPIJSKI RAZRED</w:t>
            </w:r>
          </w:p>
        </w:tc>
        <w:tc>
          <w:tcPr>
            <w:tcW w:w="697" w:type="pct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59659C7" w14:textId="61E7BCA9" w:rsidR="00F62D7C" w:rsidRPr="003D7FC9" w:rsidRDefault="00F62D7C" w:rsidP="00F62D7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SVETOVNI RAZRED</w:t>
            </w:r>
          </w:p>
        </w:tc>
        <w:tc>
          <w:tcPr>
            <w:tcW w:w="696" w:type="pct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3FEEBC6" w14:textId="39FFEB8A" w:rsidR="00F62D7C" w:rsidRPr="003D7FC9" w:rsidRDefault="00F62D7C" w:rsidP="00F62D7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MEDNARODNI RAZRED</w:t>
            </w:r>
          </w:p>
        </w:tc>
        <w:tc>
          <w:tcPr>
            <w:tcW w:w="696" w:type="pct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5A80BE2" w14:textId="74B77898" w:rsidR="00F62D7C" w:rsidRPr="003D7FC9" w:rsidRDefault="00F62D7C" w:rsidP="00F62D7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PERSPEKTIVNI RAZRED</w:t>
            </w:r>
          </w:p>
        </w:tc>
        <w:tc>
          <w:tcPr>
            <w:tcW w:w="696" w:type="pct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ADCA7CE" w14:textId="2ED7176A" w:rsidR="00F62D7C" w:rsidRPr="003D7FC9" w:rsidRDefault="00F62D7C" w:rsidP="00F62D7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DRŽAVNI RAZRED</w:t>
            </w:r>
          </w:p>
        </w:tc>
        <w:tc>
          <w:tcPr>
            <w:tcW w:w="693" w:type="pct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5B9D497" w14:textId="4B587865" w:rsidR="00F62D7C" w:rsidRPr="003D7FC9" w:rsidRDefault="00F62D7C" w:rsidP="00F62D7C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MLADINSKI RAZRED</w:t>
            </w:r>
          </w:p>
        </w:tc>
      </w:tr>
      <w:tr w:rsidR="00F62D7C" w:rsidRPr="003D7FC9" w14:paraId="4235873C" w14:textId="77777777" w:rsidTr="00084494">
        <w:trPr>
          <w:trHeight w:val="20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vAlign w:val="bottom"/>
          </w:tcPr>
          <w:p w14:paraId="7313306C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F62D7C" w:rsidRPr="003D7FC9" w14:paraId="713F099A" w14:textId="77777777" w:rsidTr="00084494">
        <w:trPr>
          <w:trHeight w:val="20"/>
        </w:trPr>
        <w:tc>
          <w:tcPr>
            <w:tcW w:w="5000" w:type="pct"/>
            <w:gridSpan w:val="21"/>
            <w:tcBorders>
              <w:top w:val="single" w:sz="4" w:space="0" w:color="auto"/>
            </w:tcBorders>
            <w:vAlign w:val="bottom"/>
          </w:tcPr>
          <w:p w14:paraId="1F21DD99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6F6D77" w:rsidRPr="003D7FC9" w14:paraId="7D97E9F7" w14:textId="77777777" w:rsidTr="009F3DF2">
        <w:trPr>
          <w:trHeight w:val="1028"/>
        </w:trPr>
        <w:tc>
          <w:tcPr>
            <w:tcW w:w="771" w:type="pct"/>
            <w:gridSpan w:val="2"/>
            <w:vMerge w:val="restart"/>
            <w:vAlign w:val="center"/>
          </w:tcPr>
          <w:p w14:paraId="2BE61B78" w14:textId="6125C135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b/>
                <w:bCs/>
                <w:sz w:val="24"/>
                <w:szCs w:val="24"/>
              </w:rPr>
              <w:t>Kriterij št. 2:</w:t>
            </w:r>
            <w:r w:rsidRPr="003D7FC9">
              <w:rPr>
                <w:rFonts w:asciiTheme="majorHAnsi" w:hAnsiTheme="majorHAnsi"/>
                <w:sz w:val="24"/>
                <w:szCs w:val="24"/>
              </w:rPr>
              <w:br/>
            </w:r>
            <w:r w:rsidRPr="003D7FC9">
              <w:rPr>
                <w:rFonts w:asciiTheme="majorHAnsi" w:hAnsiTheme="majorHAnsi"/>
                <w:i/>
                <w:iCs/>
                <w:sz w:val="24"/>
                <w:szCs w:val="24"/>
              </w:rPr>
              <w:t>Uvrstitev na tekmovanjih (upošteva se najboljša uvrstitev)</w:t>
            </w:r>
          </w:p>
        </w:tc>
        <w:tc>
          <w:tcPr>
            <w:tcW w:w="1332" w:type="pct"/>
            <w:gridSpan w:val="6"/>
            <w:tcBorders>
              <w:right w:val="dashed" w:sz="4" w:space="0" w:color="auto"/>
            </w:tcBorders>
            <w:vAlign w:val="center"/>
          </w:tcPr>
          <w:p w14:paraId="04FC855B" w14:textId="69B5ABE4" w:rsidR="00F62D7C" w:rsidRPr="003D7FC9" w:rsidRDefault="00F62D7C" w:rsidP="00F62D7C">
            <w:pPr>
              <w:spacing w:before="0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3D7FC9">
              <w:rPr>
                <w:rFonts w:asciiTheme="majorHAnsi" w:hAnsiTheme="majorHAnsi"/>
                <w:sz w:val="22"/>
                <w:szCs w:val="22"/>
              </w:rPr>
              <w:t>Starostna kategorija (označi):</w:t>
            </w:r>
          </w:p>
        </w:tc>
        <w:tc>
          <w:tcPr>
            <w:tcW w:w="727" w:type="pct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694B5D8" w14:textId="650AC563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ABSOLUTNA (članska)</w:t>
            </w:r>
          </w:p>
        </w:tc>
        <w:tc>
          <w:tcPr>
            <w:tcW w:w="729" w:type="pct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2110BBD" w14:textId="789445FE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VETERANI</w:t>
            </w:r>
          </w:p>
        </w:tc>
        <w:tc>
          <w:tcPr>
            <w:tcW w:w="715" w:type="pct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303596C" w14:textId="38F5E6AE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MLADINCI in</w:t>
            </w:r>
          </w:p>
          <w:p w14:paraId="5E994397" w14:textId="69434B4B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KADETI</w:t>
            </w:r>
          </w:p>
          <w:p w14:paraId="12FC3D8F" w14:textId="6434327F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(od 15-21 let)</w:t>
            </w:r>
          </w:p>
        </w:tc>
        <w:tc>
          <w:tcPr>
            <w:tcW w:w="727" w:type="pct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12AAF68" w14:textId="73F0AA39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MLADI DO 15 LET</w:t>
            </w:r>
          </w:p>
        </w:tc>
      </w:tr>
      <w:tr w:rsidR="00693298" w:rsidRPr="003D7FC9" w14:paraId="6D6187D1" w14:textId="77777777" w:rsidTr="009F3DF2">
        <w:trPr>
          <w:trHeight w:val="1027"/>
        </w:trPr>
        <w:tc>
          <w:tcPr>
            <w:tcW w:w="771" w:type="pct"/>
            <w:gridSpan w:val="2"/>
            <w:vMerge/>
            <w:tcBorders>
              <w:top w:val="dashed" w:sz="4" w:space="0" w:color="auto"/>
            </w:tcBorders>
            <w:vAlign w:val="bottom"/>
          </w:tcPr>
          <w:p w14:paraId="7A41AE3C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332" w:type="pct"/>
            <w:gridSpan w:val="6"/>
            <w:tcBorders>
              <w:right w:val="dashed" w:sz="4" w:space="0" w:color="auto"/>
            </w:tcBorders>
            <w:vAlign w:val="center"/>
          </w:tcPr>
          <w:p w14:paraId="25FE7D4C" w14:textId="77777777" w:rsidR="00F62D7C" w:rsidRPr="003D7FC9" w:rsidRDefault="00F62D7C" w:rsidP="00F62D7C">
            <w:pPr>
              <w:spacing w:before="0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3D7FC9">
              <w:rPr>
                <w:rFonts w:asciiTheme="majorHAnsi" w:hAnsiTheme="majorHAnsi"/>
                <w:sz w:val="22"/>
                <w:szCs w:val="22"/>
              </w:rPr>
              <w:t xml:space="preserve">Nivo tekmovanja </w:t>
            </w:r>
          </w:p>
          <w:p w14:paraId="44C62158" w14:textId="19EFF7B4" w:rsidR="00F62D7C" w:rsidRPr="003D7FC9" w:rsidRDefault="00F62D7C" w:rsidP="00F62D7C">
            <w:pPr>
              <w:spacing w:before="0"/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2"/>
                <w:szCs w:val="22"/>
              </w:rPr>
              <w:t>(označi):</w:t>
            </w:r>
          </w:p>
        </w:tc>
        <w:tc>
          <w:tcPr>
            <w:tcW w:w="727" w:type="pct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FF9F605" w14:textId="43EB752F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MEDNARODNO TEKMOVANJE (OI, SP, EP, svetovni, evropski pokal</w:t>
            </w:r>
          </w:p>
        </w:tc>
        <w:tc>
          <w:tcPr>
            <w:tcW w:w="729" w:type="pct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36021D7" w14:textId="2B277B2D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DRŽAVNO PRVENSTVO</w:t>
            </w:r>
          </w:p>
        </w:tc>
        <w:tc>
          <w:tcPr>
            <w:tcW w:w="715" w:type="pct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9FF110C" w14:textId="32775DF2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DRŽAVNI POKAL</w:t>
            </w:r>
          </w:p>
        </w:tc>
        <w:tc>
          <w:tcPr>
            <w:tcW w:w="727" w:type="pct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93DA7F8" w14:textId="2D156BAE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OSTALA TEKMOVANJA</w:t>
            </w:r>
          </w:p>
        </w:tc>
      </w:tr>
      <w:tr w:rsidR="00F62D7C" w:rsidRPr="003D7FC9" w14:paraId="31E5918C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707E21DA" w14:textId="77777777" w:rsidR="00F62D7C" w:rsidRPr="001E1C75" w:rsidRDefault="00F62D7C" w:rsidP="00F62D7C">
            <w:pPr>
              <w:spacing w:before="0"/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  <w:tr w:rsidR="003D7FC9" w:rsidRPr="003D7FC9" w14:paraId="47BE1E94" w14:textId="77777777" w:rsidTr="009F3DF2">
        <w:trPr>
          <w:trHeight w:val="438"/>
        </w:trPr>
        <w:tc>
          <w:tcPr>
            <w:tcW w:w="1031" w:type="pct"/>
            <w:gridSpan w:val="5"/>
            <w:vAlign w:val="center"/>
          </w:tcPr>
          <w:p w14:paraId="70E71E70" w14:textId="2AB573A8" w:rsidR="00F62D7C" w:rsidRPr="003D7FC9" w:rsidRDefault="00F62D7C" w:rsidP="00F62D7C">
            <w:pPr>
              <w:spacing w:before="0"/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Naziv tekmovanja:</w:t>
            </w:r>
          </w:p>
        </w:tc>
        <w:tc>
          <w:tcPr>
            <w:tcW w:w="1959" w:type="pct"/>
            <w:gridSpan w:val="9"/>
            <w:tcBorders>
              <w:bottom w:val="single" w:sz="4" w:space="0" w:color="auto"/>
            </w:tcBorders>
            <w:vAlign w:val="center"/>
          </w:tcPr>
          <w:p w14:paraId="12E85C12" w14:textId="600C2476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1283" w:type="pct"/>
            <w:gridSpan w:val="5"/>
            <w:vAlign w:val="center"/>
          </w:tcPr>
          <w:p w14:paraId="113F75EE" w14:textId="0B139583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Doseženo mesto:</w:t>
            </w:r>
          </w:p>
        </w:tc>
        <w:tc>
          <w:tcPr>
            <w:tcW w:w="727" w:type="pct"/>
            <w:gridSpan w:val="2"/>
            <w:tcBorders>
              <w:bottom w:val="single" w:sz="4" w:space="0" w:color="auto"/>
            </w:tcBorders>
            <w:vAlign w:val="center"/>
          </w:tcPr>
          <w:p w14:paraId="590C4BA0" w14:textId="77777777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F62D7C" w:rsidRPr="003D7FC9" w14:paraId="1CD5DA4E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6F39F0C0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  <w:tr w:rsidR="003D7FC9" w:rsidRPr="003D7FC9" w14:paraId="17D91CEB" w14:textId="77777777" w:rsidTr="009F3DF2">
        <w:trPr>
          <w:trHeight w:val="438"/>
        </w:trPr>
        <w:tc>
          <w:tcPr>
            <w:tcW w:w="1031" w:type="pct"/>
            <w:gridSpan w:val="5"/>
            <w:vAlign w:val="center"/>
          </w:tcPr>
          <w:p w14:paraId="37FD0766" w14:textId="36456A40" w:rsidR="00F62D7C" w:rsidRPr="003D7FC9" w:rsidRDefault="00F62D7C" w:rsidP="00F62D7C">
            <w:pPr>
              <w:spacing w:before="0"/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Kraj in datum tekmovanja:</w:t>
            </w:r>
          </w:p>
        </w:tc>
        <w:tc>
          <w:tcPr>
            <w:tcW w:w="1959" w:type="pct"/>
            <w:gridSpan w:val="9"/>
            <w:tcBorders>
              <w:bottom w:val="single" w:sz="4" w:space="0" w:color="auto"/>
            </w:tcBorders>
            <w:vAlign w:val="center"/>
          </w:tcPr>
          <w:p w14:paraId="5FBA2866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1283" w:type="pct"/>
            <w:gridSpan w:val="5"/>
            <w:vAlign w:val="center"/>
          </w:tcPr>
          <w:p w14:paraId="48663878" w14:textId="4EAA25F4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Število uvrščenih tekmovalcev</w:t>
            </w:r>
            <w:r w:rsidR="00240B38">
              <w:rPr>
                <w:rFonts w:asciiTheme="majorHAnsi" w:hAnsiTheme="majorHAnsi"/>
                <w:sz w:val="24"/>
                <w:szCs w:val="24"/>
              </w:rPr>
              <w:t>/ekip</w:t>
            </w:r>
            <w:r w:rsidRPr="003D7FC9">
              <w:rPr>
                <w:rFonts w:asciiTheme="majorHAnsi" w:hAnsiTheme="majorHAnsi"/>
                <w:sz w:val="24"/>
                <w:szCs w:val="24"/>
              </w:rPr>
              <w:t>:</w:t>
            </w:r>
          </w:p>
        </w:tc>
        <w:tc>
          <w:tcPr>
            <w:tcW w:w="727" w:type="pct"/>
            <w:gridSpan w:val="2"/>
            <w:tcBorders>
              <w:bottom w:val="single" w:sz="4" w:space="0" w:color="auto"/>
            </w:tcBorders>
            <w:vAlign w:val="center"/>
          </w:tcPr>
          <w:p w14:paraId="1FD3B525" w14:textId="77777777" w:rsidR="00F62D7C" w:rsidRPr="003D7FC9" w:rsidRDefault="00F62D7C" w:rsidP="00F62D7C">
            <w:pPr>
              <w:spacing w:before="0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F62D7C" w:rsidRPr="003D7FC9" w14:paraId="0A91511D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26BF0E38" w14:textId="77777777" w:rsidR="00F62D7C" w:rsidRPr="003D7FC9" w:rsidRDefault="00F62D7C" w:rsidP="00F62D7C">
            <w:pPr>
              <w:spacing w:before="0"/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  <w:tr w:rsidR="001E1C75" w:rsidRPr="003D7FC9" w14:paraId="3007E792" w14:textId="77777777" w:rsidTr="009F3DF2">
        <w:trPr>
          <w:trHeight w:val="1191"/>
        </w:trPr>
        <w:tc>
          <w:tcPr>
            <w:tcW w:w="827" w:type="pct"/>
            <w:gridSpan w:val="3"/>
            <w:tcBorders>
              <w:right w:val="dashed" w:sz="4" w:space="0" w:color="auto"/>
            </w:tcBorders>
            <w:vAlign w:val="center"/>
          </w:tcPr>
          <w:p w14:paraId="6CE87722" w14:textId="456A238A" w:rsidR="00F62D7C" w:rsidRPr="003D7FC9" w:rsidRDefault="00F62D7C" w:rsidP="00F62D7C">
            <w:pPr>
              <w:spacing w:before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Dodatne opombe predlagatelja:</w:t>
            </w:r>
          </w:p>
        </w:tc>
        <w:tc>
          <w:tcPr>
            <w:tcW w:w="4173" w:type="pct"/>
            <w:gridSpan w:val="18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E66FD15" w14:textId="1FABC3EF" w:rsidR="00F62D7C" w:rsidRPr="003D7FC9" w:rsidRDefault="00F62D7C" w:rsidP="00D2759F">
            <w:pPr>
              <w:spacing w:before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C5F03" w:rsidRPr="003D7FC9" w14:paraId="0FF1BCED" w14:textId="77777777" w:rsidTr="00084494">
        <w:trPr>
          <w:trHeight w:val="20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vAlign w:val="bottom"/>
          </w:tcPr>
          <w:p w14:paraId="32981887" w14:textId="77777777" w:rsidR="00CC5F03" w:rsidRPr="003D7FC9" w:rsidRDefault="00CC5F03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CC5F03" w:rsidRPr="003D7FC9" w14:paraId="47932EE3" w14:textId="77777777" w:rsidTr="00084494">
        <w:trPr>
          <w:trHeight w:val="20"/>
        </w:trPr>
        <w:tc>
          <w:tcPr>
            <w:tcW w:w="5000" w:type="pct"/>
            <w:gridSpan w:val="21"/>
            <w:tcBorders>
              <w:top w:val="single" w:sz="4" w:space="0" w:color="auto"/>
            </w:tcBorders>
            <w:vAlign w:val="bottom"/>
          </w:tcPr>
          <w:p w14:paraId="5BC59FE0" w14:textId="77777777" w:rsidR="00CC5F03" w:rsidRPr="003D7FC9" w:rsidRDefault="00CC5F03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693298" w:rsidRPr="003D7FC9" w14:paraId="13556A10" w14:textId="77777777" w:rsidTr="009F3DF2">
        <w:trPr>
          <w:trHeight w:val="723"/>
        </w:trPr>
        <w:tc>
          <w:tcPr>
            <w:tcW w:w="771" w:type="pct"/>
            <w:gridSpan w:val="2"/>
            <w:vMerge w:val="restart"/>
            <w:vAlign w:val="center"/>
          </w:tcPr>
          <w:p w14:paraId="747AA47C" w14:textId="4492F5D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b/>
                <w:bCs/>
                <w:sz w:val="24"/>
                <w:szCs w:val="24"/>
              </w:rPr>
              <w:t>Kriterij št. 3:</w:t>
            </w:r>
            <w:r w:rsidRPr="003D7FC9">
              <w:rPr>
                <w:rFonts w:asciiTheme="majorHAnsi" w:hAnsiTheme="majorHAnsi"/>
                <w:sz w:val="24"/>
                <w:szCs w:val="24"/>
              </w:rPr>
              <w:br/>
            </w:r>
            <w:r w:rsidRPr="003D7FC9">
              <w:rPr>
                <w:rFonts w:asciiTheme="majorHAnsi" w:hAnsiTheme="majorHAnsi"/>
                <w:i/>
                <w:iCs/>
                <w:sz w:val="24"/>
                <w:szCs w:val="24"/>
              </w:rPr>
              <w:t>Rekordni rezultat ali naj strelski dosežek</w:t>
            </w:r>
          </w:p>
        </w:tc>
        <w:tc>
          <w:tcPr>
            <w:tcW w:w="1332" w:type="pct"/>
            <w:gridSpan w:val="6"/>
            <w:vAlign w:val="center"/>
          </w:tcPr>
          <w:p w14:paraId="20052A13" w14:textId="4358AD51" w:rsidR="003D7FC9" w:rsidRPr="003D7FC9" w:rsidRDefault="003D7FC9" w:rsidP="003D7FC9">
            <w:pPr>
              <w:spacing w:before="0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27" w:type="pct"/>
            <w:gridSpan w:val="3"/>
            <w:tcBorders>
              <w:right w:val="dashed" w:sz="4" w:space="0" w:color="auto"/>
            </w:tcBorders>
            <w:vAlign w:val="center"/>
          </w:tcPr>
          <w:p w14:paraId="77472280" w14:textId="77777777" w:rsidR="003D7FC9" w:rsidRPr="003D7FC9" w:rsidRDefault="003D7FC9" w:rsidP="003D7FC9">
            <w:pPr>
              <w:spacing w:before="0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3D7FC9">
              <w:rPr>
                <w:rFonts w:asciiTheme="majorHAnsi" w:hAnsiTheme="majorHAnsi"/>
                <w:sz w:val="22"/>
                <w:szCs w:val="22"/>
              </w:rPr>
              <w:t>Rekord</w:t>
            </w:r>
          </w:p>
          <w:p w14:paraId="012BECA7" w14:textId="7F03797D" w:rsidR="003D7FC9" w:rsidRPr="003D7FC9" w:rsidRDefault="003D7FC9" w:rsidP="003D7FC9">
            <w:pPr>
              <w:spacing w:before="0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22"/>
                <w:szCs w:val="22"/>
              </w:rPr>
              <w:t>(označi):</w:t>
            </w:r>
          </w:p>
        </w:tc>
        <w:tc>
          <w:tcPr>
            <w:tcW w:w="729" w:type="pct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D227CAA" w14:textId="5F467EFD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SVETOVNI ali EVROPSKI</w:t>
            </w:r>
          </w:p>
        </w:tc>
        <w:tc>
          <w:tcPr>
            <w:tcW w:w="715" w:type="pct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14DF026" w14:textId="64293E7E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DRŽAVNI</w:t>
            </w:r>
          </w:p>
        </w:tc>
        <w:tc>
          <w:tcPr>
            <w:tcW w:w="727" w:type="pct"/>
            <w:gridSpan w:val="2"/>
            <w:tcBorders>
              <w:left w:val="dashed" w:sz="4" w:space="0" w:color="auto"/>
            </w:tcBorders>
            <w:vAlign w:val="bottom"/>
          </w:tcPr>
          <w:p w14:paraId="6602C53C" w14:textId="6E3C34A9" w:rsidR="003D7FC9" w:rsidRPr="003D7FC9" w:rsidRDefault="003D7FC9" w:rsidP="003D7FC9">
            <w:pPr>
              <w:spacing w:before="0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693298" w:rsidRPr="003D7FC9" w14:paraId="1C27CAA5" w14:textId="77777777" w:rsidTr="009F3DF2">
        <w:trPr>
          <w:trHeight w:val="70"/>
        </w:trPr>
        <w:tc>
          <w:tcPr>
            <w:tcW w:w="771" w:type="pct"/>
            <w:gridSpan w:val="2"/>
            <w:vMerge/>
            <w:vAlign w:val="center"/>
          </w:tcPr>
          <w:p w14:paraId="5AB80943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332" w:type="pct"/>
            <w:gridSpan w:val="6"/>
            <w:vAlign w:val="center"/>
          </w:tcPr>
          <w:p w14:paraId="61483936" w14:textId="77777777" w:rsidR="003D7FC9" w:rsidRPr="003D7FC9" w:rsidRDefault="003D7FC9" w:rsidP="003D7FC9">
            <w:pPr>
              <w:spacing w:before="0"/>
              <w:jc w:val="right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27" w:type="pct"/>
            <w:gridSpan w:val="3"/>
            <w:tcBorders>
              <w:bottom w:val="dashed" w:sz="4" w:space="0" w:color="auto"/>
            </w:tcBorders>
            <w:vAlign w:val="center"/>
          </w:tcPr>
          <w:p w14:paraId="2AC7BFB5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29" w:type="pct"/>
            <w:gridSpan w:val="5"/>
            <w:tcBorders>
              <w:bottom w:val="dashed" w:sz="4" w:space="0" w:color="auto"/>
            </w:tcBorders>
            <w:vAlign w:val="center"/>
          </w:tcPr>
          <w:p w14:paraId="4C125C98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15" w:type="pct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77704E3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</w:tc>
        <w:tc>
          <w:tcPr>
            <w:tcW w:w="727" w:type="pct"/>
            <w:gridSpan w:val="2"/>
            <w:tcBorders>
              <w:bottom w:val="dashed" w:sz="4" w:space="0" w:color="auto"/>
            </w:tcBorders>
            <w:vAlign w:val="center"/>
          </w:tcPr>
          <w:p w14:paraId="2C037838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</w:tc>
      </w:tr>
      <w:tr w:rsidR="00693298" w:rsidRPr="003D7FC9" w14:paraId="081F5759" w14:textId="77777777" w:rsidTr="009F3DF2">
        <w:trPr>
          <w:trHeight w:val="494"/>
        </w:trPr>
        <w:tc>
          <w:tcPr>
            <w:tcW w:w="771" w:type="pct"/>
            <w:gridSpan w:val="2"/>
            <w:vMerge/>
            <w:vAlign w:val="bottom"/>
          </w:tcPr>
          <w:p w14:paraId="4ED2A46E" w14:textId="77777777" w:rsidR="003D7FC9" w:rsidRPr="003D7FC9" w:rsidRDefault="003D7FC9" w:rsidP="003D7FC9">
            <w:pPr>
              <w:spacing w:before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332" w:type="pct"/>
            <w:gridSpan w:val="6"/>
            <w:tcBorders>
              <w:right w:val="dashed" w:sz="4" w:space="0" w:color="auto"/>
            </w:tcBorders>
            <w:vAlign w:val="center"/>
          </w:tcPr>
          <w:p w14:paraId="119A92A4" w14:textId="16CFA895" w:rsidR="003D7FC9" w:rsidRPr="003D7FC9" w:rsidRDefault="003D7FC9" w:rsidP="003D7FC9">
            <w:pPr>
              <w:spacing w:before="0"/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2"/>
                <w:szCs w:val="22"/>
              </w:rPr>
              <w:t>Starostna kategorija (označi):</w:t>
            </w:r>
          </w:p>
        </w:tc>
        <w:tc>
          <w:tcPr>
            <w:tcW w:w="727" w:type="pct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1F84CC8" w14:textId="3D7876C3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ABSOLUTNA (članska)</w:t>
            </w:r>
          </w:p>
        </w:tc>
        <w:tc>
          <w:tcPr>
            <w:tcW w:w="729" w:type="pct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DA69621" w14:textId="726410AF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VETERANI</w:t>
            </w:r>
          </w:p>
        </w:tc>
        <w:tc>
          <w:tcPr>
            <w:tcW w:w="715" w:type="pct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BBC838D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MLADINCI in</w:t>
            </w:r>
          </w:p>
          <w:p w14:paraId="3A0FAE29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KADETI</w:t>
            </w:r>
          </w:p>
          <w:p w14:paraId="5ADA6B65" w14:textId="06993124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(od 15-21 let)</w:t>
            </w:r>
          </w:p>
        </w:tc>
        <w:tc>
          <w:tcPr>
            <w:tcW w:w="727" w:type="pct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856E1C1" w14:textId="3DFEE82D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D7FC9">
              <w:rPr>
                <w:rFonts w:asciiTheme="majorHAnsi" w:hAnsiTheme="majorHAnsi"/>
                <w:sz w:val="18"/>
                <w:szCs w:val="18"/>
              </w:rPr>
              <w:t>MLADI DO 15 LET</w:t>
            </w:r>
          </w:p>
        </w:tc>
      </w:tr>
      <w:tr w:rsidR="003D7FC9" w:rsidRPr="003D7FC9" w14:paraId="3E37C616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3566A795" w14:textId="77777777" w:rsidR="003D7FC9" w:rsidRPr="003D7FC9" w:rsidRDefault="003D7FC9" w:rsidP="003D7FC9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3D7FC9" w:rsidRPr="003D7FC9" w14:paraId="14928012" w14:textId="77777777" w:rsidTr="009F3DF2">
        <w:trPr>
          <w:trHeight w:val="438"/>
        </w:trPr>
        <w:tc>
          <w:tcPr>
            <w:tcW w:w="1031" w:type="pct"/>
            <w:gridSpan w:val="5"/>
            <w:vAlign w:val="center"/>
          </w:tcPr>
          <w:p w14:paraId="7CB7145A" w14:textId="77777777" w:rsidR="003D7FC9" w:rsidRPr="003D7FC9" w:rsidRDefault="003D7FC9" w:rsidP="003D7FC9">
            <w:pPr>
              <w:spacing w:before="0"/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Naziv tekmovanja:</w:t>
            </w:r>
          </w:p>
        </w:tc>
        <w:tc>
          <w:tcPr>
            <w:tcW w:w="1959" w:type="pct"/>
            <w:gridSpan w:val="9"/>
            <w:tcBorders>
              <w:bottom w:val="single" w:sz="4" w:space="0" w:color="auto"/>
            </w:tcBorders>
            <w:vAlign w:val="center"/>
          </w:tcPr>
          <w:p w14:paraId="1694C326" w14:textId="32298126" w:rsidR="003D7FC9" w:rsidRPr="003D7FC9" w:rsidRDefault="003D7FC9" w:rsidP="003D7FC9">
            <w:pPr>
              <w:spacing w:before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943" w:type="pct"/>
            <w:gridSpan w:val="4"/>
            <w:vMerge w:val="restart"/>
          </w:tcPr>
          <w:p w14:paraId="3724B2BC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14:paraId="5220EA56" w14:textId="0ABAC12D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Dosežen rekord / število zadetkov:</w:t>
            </w:r>
          </w:p>
        </w:tc>
        <w:tc>
          <w:tcPr>
            <w:tcW w:w="1068" w:type="pct"/>
            <w:gridSpan w:val="3"/>
            <w:vMerge w:val="restart"/>
            <w:tcBorders>
              <w:bottom w:val="single" w:sz="4" w:space="0" w:color="auto"/>
            </w:tcBorders>
            <w:vAlign w:val="center"/>
          </w:tcPr>
          <w:p w14:paraId="38E7180D" w14:textId="38AC0BDF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3D7FC9" w:rsidRPr="003D7FC9" w14:paraId="6F775FB8" w14:textId="77777777" w:rsidTr="009F3DF2">
        <w:trPr>
          <w:trHeight w:val="113"/>
        </w:trPr>
        <w:tc>
          <w:tcPr>
            <w:tcW w:w="2990" w:type="pct"/>
            <w:gridSpan w:val="14"/>
            <w:vAlign w:val="center"/>
          </w:tcPr>
          <w:p w14:paraId="2B95FE1F" w14:textId="354101E5" w:rsidR="003D7FC9" w:rsidRPr="003D7FC9" w:rsidRDefault="003D7FC9" w:rsidP="003D7FC9">
            <w:pPr>
              <w:spacing w:before="0"/>
              <w:rPr>
                <w:rFonts w:asciiTheme="majorHAnsi" w:hAnsiTheme="majorHAnsi"/>
                <w:b/>
                <w:bCs/>
                <w:sz w:val="10"/>
                <w:szCs w:val="10"/>
              </w:rPr>
            </w:pPr>
          </w:p>
        </w:tc>
        <w:tc>
          <w:tcPr>
            <w:tcW w:w="943" w:type="pct"/>
            <w:gridSpan w:val="4"/>
            <w:vMerge/>
            <w:vAlign w:val="center"/>
          </w:tcPr>
          <w:p w14:paraId="2502ABD9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68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7FCCD0E8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3D7FC9" w:rsidRPr="003D7FC9" w14:paraId="5F6B076D" w14:textId="77777777" w:rsidTr="009F3DF2">
        <w:trPr>
          <w:trHeight w:val="293"/>
        </w:trPr>
        <w:tc>
          <w:tcPr>
            <w:tcW w:w="1021" w:type="pct"/>
            <w:gridSpan w:val="4"/>
            <w:vMerge w:val="restart"/>
            <w:vAlign w:val="center"/>
          </w:tcPr>
          <w:p w14:paraId="0886C505" w14:textId="25703362" w:rsidR="003D7FC9" w:rsidRPr="003D7FC9" w:rsidRDefault="003D7FC9" w:rsidP="003D7FC9">
            <w:pPr>
              <w:spacing w:before="0"/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Kraj in datum tekmovanja:</w:t>
            </w:r>
          </w:p>
        </w:tc>
        <w:tc>
          <w:tcPr>
            <w:tcW w:w="1969" w:type="pct"/>
            <w:gridSpan w:val="10"/>
            <w:vMerge w:val="restart"/>
            <w:vAlign w:val="center"/>
          </w:tcPr>
          <w:p w14:paraId="767E6F1D" w14:textId="4AB53881" w:rsidR="003D7FC9" w:rsidRPr="003D7FC9" w:rsidRDefault="003D7FC9" w:rsidP="003D7FC9">
            <w:pPr>
              <w:spacing w:before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43" w:type="pct"/>
            <w:gridSpan w:val="4"/>
            <w:vMerge/>
            <w:vAlign w:val="center"/>
          </w:tcPr>
          <w:p w14:paraId="6B79A1FF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68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34489438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b/>
                <w:bCs/>
                <w:sz w:val="10"/>
                <w:szCs w:val="10"/>
              </w:rPr>
            </w:pPr>
          </w:p>
        </w:tc>
      </w:tr>
      <w:tr w:rsidR="003D7FC9" w:rsidRPr="003D7FC9" w14:paraId="691DF0B4" w14:textId="77777777" w:rsidTr="009F3DF2">
        <w:trPr>
          <w:trHeight w:val="292"/>
        </w:trPr>
        <w:tc>
          <w:tcPr>
            <w:tcW w:w="1021" w:type="pct"/>
            <w:gridSpan w:val="4"/>
            <w:vMerge/>
            <w:vAlign w:val="center"/>
          </w:tcPr>
          <w:p w14:paraId="467057CC" w14:textId="77777777" w:rsidR="003D7FC9" w:rsidRPr="003D7FC9" w:rsidRDefault="003D7FC9" w:rsidP="003D7FC9">
            <w:pPr>
              <w:spacing w:before="0"/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969" w:type="pct"/>
            <w:gridSpan w:val="10"/>
            <w:vMerge/>
            <w:tcBorders>
              <w:bottom w:val="single" w:sz="4" w:space="0" w:color="auto"/>
            </w:tcBorders>
            <w:vAlign w:val="center"/>
          </w:tcPr>
          <w:p w14:paraId="5EE510B0" w14:textId="77777777" w:rsidR="003D7FC9" w:rsidRPr="003D7FC9" w:rsidRDefault="003D7FC9" w:rsidP="003D7FC9">
            <w:pPr>
              <w:spacing w:before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43" w:type="pct"/>
            <w:gridSpan w:val="4"/>
            <w:vMerge/>
            <w:vAlign w:val="center"/>
          </w:tcPr>
          <w:p w14:paraId="14BE1924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68" w:type="pct"/>
            <w:gridSpan w:val="3"/>
            <w:tcBorders>
              <w:top w:val="single" w:sz="4" w:space="0" w:color="auto"/>
            </w:tcBorders>
            <w:vAlign w:val="center"/>
          </w:tcPr>
          <w:p w14:paraId="5BD72E74" w14:textId="77777777" w:rsidR="003D7FC9" w:rsidRPr="003D7FC9" w:rsidRDefault="003D7FC9" w:rsidP="003D7FC9">
            <w:pPr>
              <w:spacing w:before="0"/>
              <w:jc w:val="center"/>
              <w:rPr>
                <w:rFonts w:asciiTheme="majorHAnsi" w:hAnsiTheme="majorHAnsi"/>
                <w:b/>
                <w:bCs/>
                <w:sz w:val="10"/>
                <w:szCs w:val="10"/>
              </w:rPr>
            </w:pPr>
          </w:p>
        </w:tc>
      </w:tr>
      <w:tr w:rsidR="003D7FC9" w:rsidRPr="003D7FC9" w14:paraId="05AE59C8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51A01765" w14:textId="77777777" w:rsidR="003D7FC9" w:rsidRPr="003D7FC9" w:rsidRDefault="003D7FC9" w:rsidP="003D7FC9">
            <w:pPr>
              <w:spacing w:before="0"/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  <w:tr w:rsidR="003D7FC9" w:rsidRPr="003D7FC9" w14:paraId="0F009758" w14:textId="77777777" w:rsidTr="009F3DF2">
        <w:trPr>
          <w:trHeight w:val="1072"/>
        </w:trPr>
        <w:tc>
          <w:tcPr>
            <w:tcW w:w="827" w:type="pct"/>
            <w:gridSpan w:val="3"/>
            <w:tcBorders>
              <w:right w:val="dashed" w:sz="4" w:space="0" w:color="auto"/>
            </w:tcBorders>
            <w:vAlign w:val="center"/>
          </w:tcPr>
          <w:p w14:paraId="0CB70A34" w14:textId="77777777" w:rsidR="003D7FC9" w:rsidRPr="003D7FC9" w:rsidRDefault="003D7FC9" w:rsidP="003D7FC9">
            <w:pPr>
              <w:spacing w:before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Dodatne opombe predlagatelja:</w:t>
            </w:r>
          </w:p>
        </w:tc>
        <w:tc>
          <w:tcPr>
            <w:tcW w:w="4173" w:type="pct"/>
            <w:gridSpan w:val="18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50F175F" w14:textId="0909D400" w:rsidR="003D7FC9" w:rsidRPr="003D7FC9" w:rsidRDefault="003D7FC9" w:rsidP="00D2759F">
            <w:pPr>
              <w:spacing w:before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D7FC9" w:rsidRPr="003D7FC9" w14:paraId="740DA55D" w14:textId="77777777" w:rsidTr="00084494">
        <w:trPr>
          <w:trHeight w:val="20"/>
        </w:trPr>
        <w:tc>
          <w:tcPr>
            <w:tcW w:w="5000" w:type="pct"/>
            <w:gridSpan w:val="21"/>
            <w:tcBorders>
              <w:bottom w:val="single" w:sz="4" w:space="0" w:color="auto"/>
            </w:tcBorders>
            <w:vAlign w:val="bottom"/>
          </w:tcPr>
          <w:p w14:paraId="1504CBDD" w14:textId="77777777" w:rsidR="003D7FC9" w:rsidRPr="003D7FC9" w:rsidRDefault="003D7FC9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3D7FC9" w:rsidRPr="003D7FC9" w14:paraId="590CD571" w14:textId="77777777" w:rsidTr="00084494">
        <w:trPr>
          <w:trHeight w:val="20"/>
        </w:trPr>
        <w:tc>
          <w:tcPr>
            <w:tcW w:w="5000" w:type="pct"/>
            <w:gridSpan w:val="21"/>
            <w:tcBorders>
              <w:top w:val="single" w:sz="4" w:space="0" w:color="auto"/>
            </w:tcBorders>
            <w:vAlign w:val="bottom"/>
          </w:tcPr>
          <w:p w14:paraId="43596F3A" w14:textId="77777777" w:rsidR="003D7FC9" w:rsidRPr="003D7FC9" w:rsidRDefault="003D7FC9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693298" w:rsidRPr="003D7FC9" w14:paraId="5F2B5455" w14:textId="77777777" w:rsidTr="009F3DF2">
        <w:trPr>
          <w:trHeight w:val="567"/>
        </w:trPr>
        <w:tc>
          <w:tcPr>
            <w:tcW w:w="771" w:type="pct"/>
            <w:gridSpan w:val="2"/>
            <w:vMerge w:val="restart"/>
            <w:vAlign w:val="center"/>
          </w:tcPr>
          <w:p w14:paraId="5C6533EE" w14:textId="1440D1C7" w:rsidR="00693298" w:rsidRPr="003D7FC9" w:rsidRDefault="00693298" w:rsidP="00051658">
            <w:pPr>
              <w:spacing w:before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Kriterij št. </w:t>
            </w: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4</w:t>
            </w:r>
            <w:r w:rsidRPr="003D7FC9">
              <w:rPr>
                <w:rFonts w:asciiTheme="majorHAnsi" w:hAnsiTheme="majorHAnsi"/>
                <w:b/>
                <w:bCs/>
                <w:sz w:val="24"/>
                <w:szCs w:val="24"/>
              </w:rPr>
              <w:t>:</w:t>
            </w:r>
            <w:r w:rsidRPr="003D7FC9">
              <w:rPr>
                <w:rFonts w:asciiTheme="majorHAnsi" w:hAnsiTheme="majorHAnsi"/>
                <w:sz w:val="24"/>
                <w:szCs w:val="24"/>
              </w:rPr>
              <w:br/>
            </w:r>
            <w:r w:rsidR="00C021EF">
              <w:rPr>
                <w:rFonts w:asciiTheme="majorHAnsi" w:hAnsiTheme="majorHAnsi"/>
                <w:i/>
                <w:iCs/>
                <w:sz w:val="24"/>
                <w:szCs w:val="24"/>
              </w:rPr>
              <w:t>N</w:t>
            </w:r>
            <w:r w:rsidRPr="003D7FC9">
              <w:rPr>
                <w:rFonts w:asciiTheme="majorHAnsi" w:hAnsiTheme="majorHAnsi"/>
                <w:i/>
                <w:iCs/>
                <w:sz w:val="24"/>
                <w:szCs w:val="24"/>
              </w:rPr>
              <w:t>astop za reprezentanco ali drugi posebni tekmovalni dosežki</w:t>
            </w:r>
          </w:p>
        </w:tc>
        <w:tc>
          <w:tcPr>
            <w:tcW w:w="1332" w:type="pct"/>
            <w:gridSpan w:val="6"/>
            <w:vMerge w:val="restart"/>
            <w:vAlign w:val="center"/>
          </w:tcPr>
          <w:p w14:paraId="3186102C" w14:textId="7E90D65D" w:rsidR="00693298" w:rsidRPr="001E1C75" w:rsidRDefault="00693298" w:rsidP="00051658">
            <w:pPr>
              <w:spacing w:before="0"/>
              <w:jc w:val="right"/>
              <w:rPr>
                <w:rFonts w:asciiTheme="majorHAnsi" w:hAnsiTheme="majorHAnsi"/>
                <w:i/>
                <w:iCs/>
                <w:sz w:val="20"/>
                <w:szCs w:val="20"/>
              </w:rPr>
            </w:pPr>
            <w:r w:rsidRPr="001E1C75">
              <w:rPr>
                <w:rFonts w:asciiTheme="majorHAnsi" w:hAnsiTheme="majorHAnsi"/>
                <w:i/>
                <w:iCs/>
                <w:sz w:val="22"/>
                <w:szCs w:val="22"/>
              </w:rPr>
              <w:t>Nastop za reprezentanco</w:t>
            </w:r>
          </w:p>
        </w:tc>
        <w:tc>
          <w:tcPr>
            <w:tcW w:w="804" w:type="pct"/>
            <w:gridSpan w:val="4"/>
            <w:vAlign w:val="center"/>
          </w:tcPr>
          <w:p w14:paraId="79FF1B95" w14:textId="2DB69940" w:rsidR="00693298" w:rsidRPr="00693298" w:rsidRDefault="00693298" w:rsidP="00693298">
            <w:pPr>
              <w:spacing w:before="0"/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693298">
              <w:rPr>
                <w:rFonts w:asciiTheme="majorHAnsi" w:hAnsiTheme="majorHAnsi"/>
                <w:sz w:val="22"/>
                <w:szCs w:val="22"/>
              </w:rPr>
              <w:t>Reprezentanca:</w:t>
            </w:r>
          </w:p>
        </w:tc>
        <w:tc>
          <w:tcPr>
            <w:tcW w:w="2093" w:type="pct"/>
            <w:gridSpan w:val="9"/>
            <w:tcBorders>
              <w:bottom w:val="single" w:sz="4" w:space="0" w:color="auto"/>
            </w:tcBorders>
            <w:vAlign w:val="center"/>
          </w:tcPr>
          <w:p w14:paraId="6CF71D48" w14:textId="36E922B2" w:rsidR="00693298" w:rsidRPr="001E1C75" w:rsidRDefault="00693298" w:rsidP="00693298">
            <w:pPr>
              <w:spacing w:before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93298" w:rsidRPr="003D7FC9" w14:paraId="1EF6F9B7" w14:textId="77777777" w:rsidTr="009F3DF2">
        <w:trPr>
          <w:trHeight w:val="567"/>
        </w:trPr>
        <w:tc>
          <w:tcPr>
            <w:tcW w:w="771" w:type="pct"/>
            <w:gridSpan w:val="2"/>
            <w:vMerge/>
            <w:vAlign w:val="center"/>
          </w:tcPr>
          <w:p w14:paraId="02CAE573" w14:textId="77777777" w:rsidR="00693298" w:rsidRPr="003D7FC9" w:rsidRDefault="00693298" w:rsidP="00051658">
            <w:pPr>
              <w:spacing w:before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332" w:type="pct"/>
            <w:gridSpan w:val="6"/>
            <w:vMerge/>
            <w:vAlign w:val="center"/>
          </w:tcPr>
          <w:p w14:paraId="3CD125E0" w14:textId="77777777" w:rsidR="00693298" w:rsidRDefault="00693298" w:rsidP="00051658">
            <w:pPr>
              <w:spacing w:before="0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04" w:type="pct"/>
            <w:gridSpan w:val="4"/>
            <w:vAlign w:val="center"/>
          </w:tcPr>
          <w:p w14:paraId="1647D116" w14:textId="10979FEE" w:rsidR="00693298" w:rsidRPr="003D7FC9" w:rsidRDefault="00693298" w:rsidP="00693298">
            <w:pPr>
              <w:spacing w:before="0"/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Tekmovanje:</w:t>
            </w:r>
          </w:p>
        </w:tc>
        <w:tc>
          <w:tcPr>
            <w:tcW w:w="2093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A6C597" w14:textId="16EC03BD" w:rsidR="00693298" w:rsidRPr="001E1C75" w:rsidRDefault="00693298" w:rsidP="00693298">
            <w:pPr>
              <w:spacing w:before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93298" w:rsidRPr="003D7FC9" w14:paraId="162F9076" w14:textId="77777777" w:rsidTr="009F3DF2">
        <w:trPr>
          <w:trHeight w:val="567"/>
        </w:trPr>
        <w:tc>
          <w:tcPr>
            <w:tcW w:w="771" w:type="pct"/>
            <w:gridSpan w:val="2"/>
            <w:vMerge/>
            <w:vAlign w:val="center"/>
          </w:tcPr>
          <w:p w14:paraId="03D69C61" w14:textId="77777777" w:rsidR="00693298" w:rsidRPr="003D7FC9" w:rsidRDefault="00693298" w:rsidP="00051658">
            <w:pPr>
              <w:spacing w:before="0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332" w:type="pct"/>
            <w:gridSpan w:val="6"/>
            <w:vMerge/>
            <w:vAlign w:val="center"/>
          </w:tcPr>
          <w:p w14:paraId="5B39DFDF" w14:textId="77777777" w:rsidR="00693298" w:rsidRDefault="00693298" w:rsidP="00051658">
            <w:pPr>
              <w:spacing w:before="0"/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804" w:type="pct"/>
            <w:gridSpan w:val="4"/>
            <w:vAlign w:val="center"/>
          </w:tcPr>
          <w:p w14:paraId="5C73E581" w14:textId="06973AAE" w:rsidR="00693298" w:rsidRPr="003D7FC9" w:rsidRDefault="00693298" w:rsidP="00693298">
            <w:pPr>
              <w:spacing w:before="0"/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Rezultat reprezentance:</w:t>
            </w:r>
          </w:p>
        </w:tc>
        <w:tc>
          <w:tcPr>
            <w:tcW w:w="2093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E5569" w14:textId="3E3B6F00" w:rsidR="00693298" w:rsidRPr="001E1C75" w:rsidRDefault="00693298" w:rsidP="00693298">
            <w:pPr>
              <w:spacing w:before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693298" w:rsidRPr="003D7FC9" w14:paraId="32593C66" w14:textId="77777777" w:rsidTr="009F3DF2">
        <w:trPr>
          <w:trHeight w:val="188"/>
        </w:trPr>
        <w:tc>
          <w:tcPr>
            <w:tcW w:w="771" w:type="pct"/>
            <w:gridSpan w:val="2"/>
            <w:vMerge/>
            <w:vAlign w:val="bottom"/>
          </w:tcPr>
          <w:p w14:paraId="1C4F206A" w14:textId="77777777" w:rsidR="00693298" w:rsidRPr="003D7FC9" w:rsidRDefault="00693298" w:rsidP="00051658">
            <w:pPr>
              <w:spacing w:before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229" w:type="pct"/>
            <w:gridSpan w:val="19"/>
            <w:vAlign w:val="center"/>
          </w:tcPr>
          <w:p w14:paraId="4103301A" w14:textId="4C488BA0" w:rsidR="00693298" w:rsidRPr="003D7FC9" w:rsidRDefault="00693298" w:rsidP="00051658">
            <w:pPr>
              <w:spacing w:before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D7FC9" w:rsidRPr="003D7FC9" w14:paraId="4C5CF50E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246EDE90" w14:textId="77777777" w:rsidR="003D7FC9" w:rsidRPr="003D7FC9" w:rsidRDefault="003D7FC9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3D7FC9" w:rsidRPr="003D7FC9" w14:paraId="5A131EE5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107E586E" w14:textId="77777777" w:rsidR="003D7FC9" w:rsidRPr="003D7FC9" w:rsidRDefault="003D7FC9" w:rsidP="00051658">
            <w:pPr>
              <w:spacing w:before="0"/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  <w:tr w:rsidR="001E1C75" w:rsidRPr="003D7FC9" w14:paraId="58B0C9AC" w14:textId="77777777" w:rsidTr="009F3DF2">
        <w:trPr>
          <w:trHeight w:val="1191"/>
        </w:trPr>
        <w:tc>
          <w:tcPr>
            <w:tcW w:w="760" w:type="pct"/>
            <w:vAlign w:val="center"/>
          </w:tcPr>
          <w:p w14:paraId="5B2124B4" w14:textId="77777777" w:rsidR="001E1C75" w:rsidRPr="001E1C75" w:rsidRDefault="001E1C75" w:rsidP="00051658">
            <w:pPr>
              <w:spacing w:before="0"/>
              <w:rPr>
                <w:rFonts w:asciiTheme="majorHAnsi" w:hAnsiTheme="majorHAnsi"/>
                <w:i/>
                <w:iCs/>
                <w:sz w:val="20"/>
                <w:szCs w:val="20"/>
              </w:rPr>
            </w:pPr>
          </w:p>
        </w:tc>
        <w:tc>
          <w:tcPr>
            <w:tcW w:w="1459" w:type="pct"/>
            <w:gridSpan w:val="8"/>
            <w:tcBorders>
              <w:right w:val="dashed" w:sz="4" w:space="0" w:color="auto"/>
            </w:tcBorders>
            <w:vAlign w:val="center"/>
          </w:tcPr>
          <w:p w14:paraId="3B172D0E" w14:textId="1E502CE7" w:rsidR="001E1C75" w:rsidRPr="003D7FC9" w:rsidRDefault="001E1C75" w:rsidP="001E1C75">
            <w:pPr>
              <w:spacing w:before="0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1E1C75">
              <w:rPr>
                <w:rFonts w:asciiTheme="majorHAnsi" w:hAnsiTheme="majorHAnsi"/>
                <w:i/>
                <w:iCs/>
                <w:sz w:val="24"/>
                <w:szCs w:val="24"/>
              </w:rPr>
              <w:t>Drug tekmovalni dosežek</w:t>
            </w:r>
            <w:r>
              <w:rPr>
                <w:rFonts w:asciiTheme="majorHAnsi" w:hAnsiTheme="majorHAnsi"/>
                <w:i/>
                <w:iCs/>
                <w:sz w:val="24"/>
                <w:szCs w:val="24"/>
              </w:rPr>
              <w:t xml:space="preserve"> (opišite dosežek, če jih ne vsebujejo drugi kriteriji):</w:t>
            </w:r>
          </w:p>
        </w:tc>
        <w:tc>
          <w:tcPr>
            <w:tcW w:w="2780" w:type="pct"/>
            <w:gridSpan w:val="1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4310C47" w14:textId="5ADE2F7B" w:rsidR="001E1C75" w:rsidRPr="003D7FC9" w:rsidRDefault="001E1C75" w:rsidP="00D2759F">
            <w:pPr>
              <w:spacing w:before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E1C75" w:rsidRPr="003D7FC9" w14:paraId="26308223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4C52F93D" w14:textId="77777777" w:rsidR="001E1C75" w:rsidRPr="003D7FC9" w:rsidRDefault="001E1C75" w:rsidP="00051658">
            <w:pPr>
              <w:spacing w:before="0"/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</w:tr>
      <w:tr w:rsidR="001E1C75" w:rsidRPr="003D7FC9" w14:paraId="522EC38F" w14:textId="77777777" w:rsidTr="009F3DF2">
        <w:trPr>
          <w:trHeight w:val="1072"/>
        </w:trPr>
        <w:tc>
          <w:tcPr>
            <w:tcW w:w="827" w:type="pct"/>
            <w:gridSpan w:val="3"/>
            <w:tcBorders>
              <w:right w:val="dashed" w:sz="4" w:space="0" w:color="auto"/>
            </w:tcBorders>
            <w:vAlign w:val="center"/>
          </w:tcPr>
          <w:p w14:paraId="2DFD3E8D" w14:textId="77777777" w:rsidR="001E1C75" w:rsidRPr="003D7FC9" w:rsidRDefault="001E1C75" w:rsidP="00051658">
            <w:pPr>
              <w:spacing w:before="0"/>
              <w:rPr>
                <w:rFonts w:asciiTheme="majorHAnsi" w:hAnsiTheme="majorHAnsi"/>
                <w:sz w:val="24"/>
                <w:szCs w:val="24"/>
              </w:rPr>
            </w:pPr>
            <w:r w:rsidRPr="003D7FC9">
              <w:rPr>
                <w:rFonts w:asciiTheme="majorHAnsi" w:hAnsiTheme="majorHAnsi"/>
                <w:sz w:val="24"/>
                <w:szCs w:val="24"/>
              </w:rPr>
              <w:t>Dodatne opombe predlagatelja:</w:t>
            </w:r>
          </w:p>
        </w:tc>
        <w:tc>
          <w:tcPr>
            <w:tcW w:w="4173" w:type="pct"/>
            <w:gridSpan w:val="18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75565C9" w14:textId="77777777" w:rsidR="001E1C75" w:rsidRPr="003D7FC9" w:rsidRDefault="001E1C75" w:rsidP="00D2759F">
            <w:pPr>
              <w:spacing w:before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D7FC9" w:rsidRPr="003D7FC9" w14:paraId="52A3EC5B" w14:textId="77777777" w:rsidTr="00084494">
        <w:trPr>
          <w:trHeight w:val="20"/>
        </w:trPr>
        <w:tc>
          <w:tcPr>
            <w:tcW w:w="5000" w:type="pct"/>
            <w:gridSpan w:val="21"/>
            <w:vAlign w:val="bottom"/>
          </w:tcPr>
          <w:p w14:paraId="1135A913" w14:textId="77777777" w:rsidR="003D7FC9" w:rsidRPr="003D7FC9" w:rsidRDefault="003D7FC9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BF3237" w:rsidRPr="003D7FC9" w14:paraId="5931A12A" w14:textId="77777777" w:rsidTr="00EA0E10">
        <w:trPr>
          <w:trHeight w:val="20"/>
        </w:trPr>
        <w:tc>
          <w:tcPr>
            <w:tcW w:w="5000" w:type="pct"/>
            <w:gridSpan w:val="21"/>
            <w:vAlign w:val="bottom"/>
          </w:tcPr>
          <w:p w14:paraId="5A71C223" w14:textId="77777777" w:rsidR="00BF3237" w:rsidRPr="003D7FC9" w:rsidRDefault="00BF3237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BF3237" w:rsidRPr="003D7FC9" w14:paraId="14881D0C" w14:textId="77777777" w:rsidTr="00084494">
        <w:tc>
          <w:tcPr>
            <w:tcW w:w="5000" w:type="pct"/>
            <w:gridSpan w:val="21"/>
            <w:shd w:val="clear" w:color="auto" w:fill="DBECF8" w:themeFill="accent2" w:themeFillTint="1A"/>
            <w:vAlign w:val="bottom"/>
          </w:tcPr>
          <w:p w14:paraId="6000AA0A" w14:textId="3DD44CE2" w:rsidR="00BF3237" w:rsidRPr="003D7FC9" w:rsidRDefault="00BF3237" w:rsidP="00051658">
            <w:pPr>
              <w:pStyle w:val="Naslov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Obvezn</w:t>
            </w:r>
            <w:r w:rsidR="00EA0E10">
              <w:rPr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>prilog</w:t>
            </w:r>
            <w:r w:rsidR="00EA0E10">
              <w:rPr>
                <w:sz w:val="24"/>
                <w:szCs w:val="24"/>
              </w:rPr>
              <w:t>e</w:t>
            </w:r>
          </w:p>
        </w:tc>
      </w:tr>
      <w:tr w:rsidR="00BF3237" w:rsidRPr="003D7FC9" w14:paraId="292BBD10" w14:textId="77777777" w:rsidTr="00084494">
        <w:tc>
          <w:tcPr>
            <w:tcW w:w="5000" w:type="pct"/>
            <w:gridSpan w:val="21"/>
            <w:vAlign w:val="center"/>
          </w:tcPr>
          <w:p w14:paraId="3552163C" w14:textId="7ECA9F2F" w:rsidR="00BF3237" w:rsidRPr="00BF3237" w:rsidRDefault="00BF3237" w:rsidP="00BF3237">
            <w:pPr>
              <w:pStyle w:val="Odstavekseznama"/>
              <w:numPr>
                <w:ilvl w:val="0"/>
                <w:numId w:val="23"/>
              </w:numPr>
              <w:rPr>
                <w:rFonts w:asciiTheme="majorHAnsi" w:hAnsiTheme="majorHAnsi"/>
                <w:sz w:val="24"/>
                <w:szCs w:val="24"/>
              </w:rPr>
            </w:pPr>
            <w:r w:rsidRPr="00BF3237">
              <w:rPr>
                <w:rFonts w:asciiTheme="majorHAnsi" w:hAnsiTheme="majorHAnsi"/>
                <w:sz w:val="24"/>
                <w:szCs w:val="24"/>
              </w:rPr>
              <w:t>Dokazila o doseženem kriteriju (</w:t>
            </w:r>
            <w:r>
              <w:rPr>
                <w:rFonts w:asciiTheme="majorHAnsi" w:hAnsiTheme="majorHAnsi"/>
                <w:sz w:val="24"/>
                <w:szCs w:val="24"/>
              </w:rPr>
              <w:t>vpis kategorizacije v razvid, rezultati tekmovanja ipd.)</w:t>
            </w:r>
          </w:p>
        </w:tc>
      </w:tr>
      <w:tr w:rsidR="00BF3237" w:rsidRPr="003D7FC9" w14:paraId="1A8245CA" w14:textId="77777777" w:rsidTr="007167EB">
        <w:trPr>
          <w:trHeight w:val="20"/>
        </w:trPr>
        <w:tc>
          <w:tcPr>
            <w:tcW w:w="5000" w:type="pct"/>
            <w:gridSpan w:val="21"/>
            <w:vAlign w:val="bottom"/>
          </w:tcPr>
          <w:p w14:paraId="01E07201" w14:textId="77777777" w:rsidR="00BF3237" w:rsidRPr="003D7FC9" w:rsidRDefault="00BF3237" w:rsidP="00051658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  <w:tr w:rsidR="003D7FC9" w:rsidRPr="003D7FC9" w14:paraId="2A76B51B" w14:textId="77777777" w:rsidTr="007167EB">
        <w:trPr>
          <w:trHeight w:val="20"/>
        </w:trPr>
        <w:tc>
          <w:tcPr>
            <w:tcW w:w="5000" w:type="pct"/>
            <w:gridSpan w:val="21"/>
            <w:vAlign w:val="bottom"/>
          </w:tcPr>
          <w:p w14:paraId="24BAB9CD" w14:textId="77777777" w:rsidR="003D7FC9" w:rsidRPr="003D7FC9" w:rsidRDefault="003D7FC9" w:rsidP="003D7FC9">
            <w:pPr>
              <w:spacing w:before="0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</w:tbl>
    <w:p w14:paraId="654454DC" w14:textId="4AF9C736" w:rsidR="00942242" w:rsidRPr="003D7FC9" w:rsidRDefault="00942242" w:rsidP="00637200">
      <w:pPr>
        <w:rPr>
          <w:rFonts w:asciiTheme="majorHAnsi" w:hAnsiTheme="majorHAnsi"/>
        </w:rPr>
      </w:pPr>
    </w:p>
    <w:sectPr w:rsidR="00942242" w:rsidRPr="003D7FC9" w:rsidSect="001E1C75">
      <w:headerReference w:type="default" r:id="rId10"/>
      <w:footerReference w:type="default" r:id="rId11"/>
      <w:pgSz w:w="11906" w:h="16838" w:code="9"/>
      <w:pgMar w:top="709" w:right="709" w:bottom="709" w:left="709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97B33" w14:textId="77777777" w:rsidR="00021452" w:rsidRDefault="00021452" w:rsidP="000172E5">
      <w:pPr>
        <w:spacing w:after="0" w:line="240" w:lineRule="auto"/>
      </w:pPr>
      <w:r>
        <w:separator/>
      </w:r>
    </w:p>
  </w:endnote>
  <w:endnote w:type="continuationSeparator" w:id="0">
    <w:p w14:paraId="3BE55FEA" w14:textId="77777777" w:rsidR="00021452" w:rsidRDefault="0002145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C9061C-71C5-44CA-BB91-91E5427BA222}"/>
    <w:embedBold r:id="rId2" w:fontKey="{B7ADF898-50D2-4CAF-9803-A5B4FB08D4BC}"/>
    <w:embedItalic r:id="rId3" w:fontKey="{FD470E1A-9954-41D8-9EC0-EDB146FA77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388CED6D-719F-4610-AE39-3ACFF9BF451E}"/>
    <w:embedBold r:id="rId5" w:fontKey="{044BA531-3D2E-4E63-B595-843687150824}"/>
    <w:embedItalic r:id="rId6" w:fontKey="{1AED95F4-704D-4F67-BC67-89321B2F666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9BA491F5-BD33-4DA4-BDF7-A5B90DF9B4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B906CE9-90F1-4A36-BF6F-88CC3FE370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3047057"/>
      <w:docPartObj>
        <w:docPartGallery w:val="Page Numbers (Bottom of Page)"/>
        <w:docPartUnique/>
      </w:docPartObj>
    </w:sdtPr>
    <w:sdtEndPr/>
    <w:sdtContent>
      <w:p w14:paraId="4AF419CF" w14:textId="1CDE6784" w:rsidR="001E1C75" w:rsidRDefault="001E1C75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72175E" w14:textId="77777777" w:rsidR="001E1C75" w:rsidRDefault="001E1C7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3B28F" w14:textId="77777777" w:rsidR="00021452" w:rsidRDefault="00021452" w:rsidP="000172E5">
      <w:pPr>
        <w:spacing w:after="0" w:line="240" w:lineRule="auto"/>
      </w:pPr>
      <w:r>
        <w:separator/>
      </w:r>
    </w:p>
  </w:footnote>
  <w:footnote w:type="continuationSeparator" w:id="0">
    <w:p w14:paraId="7B00CE87" w14:textId="77777777" w:rsidR="00021452" w:rsidRDefault="0002145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Look w:val="04A0" w:firstRow="1" w:lastRow="0" w:firstColumn="1" w:lastColumn="0" w:noHBand="0" w:noVBand="1"/>
    </w:tblPr>
    <w:tblGrid>
      <w:gridCol w:w="1806"/>
      <w:gridCol w:w="8684"/>
    </w:tblGrid>
    <w:tr w:rsidR="00DE2B2F" w:rsidRPr="00637200" w14:paraId="5C4C1D18" w14:textId="77777777" w:rsidTr="00C021EF">
      <w:trPr>
        <w:trHeight w:val="1282"/>
      </w:trPr>
      <w:tc>
        <w:tcPr>
          <w:tcW w:w="1806" w:type="dxa"/>
          <w:vAlign w:val="center"/>
        </w:tcPr>
        <w:p w14:paraId="27ED25C8" w14:textId="030BB271" w:rsidR="00B337A2" w:rsidRPr="00637200" w:rsidRDefault="00DE2B2F" w:rsidP="00637200">
          <w:pPr>
            <w:pStyle w:val="Glava"/>
          </w:pPr>
          <w:r>
            <w:rPr>
              <w:noProof/>
            </w:rPr>
            <w:drawing>
              <wp:inline distT="0" distB="0" distL="0" distR="0" wp14:anchorId="2C3F09EB" wp14:editId="0FB485EF">
                <wp:extent cx="1005608" cy="576000"/>
                <wp:effectExtent l="0" t="0" r="4445" b="0"/>
                <wp:docPr id="93319253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608" cy="57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84" w:type="dxa"/>
          <w:vAlign w:val="center"/>
        </w:tcPr>
        <w:p w14:paraId="4FCF3C60" w14:textId="55A8E0B1" w:rsidR="00B337A2" w:rsidRPr="001E1C75" w:rsidRDefault="00DE2B2F" w:rsidP="00DE2B2F">
          <w:pPr>
            <w:pStyle w:val="Glava"/>
            <w:jc w:val="center"/>
            <w:rPr>
              <w:sz w:val="32"/>
              <w:szCs w:val="18"/>
            </w:rPr>
          </w:pPr>
          <w:r w:rsidRPr="001E1C75">
            <w:rPr>
              <w:color w:val="auto"/>
              <w:sz w:val="32"/>
              <w:szCs w:val="18"/>
            </w:rPr>
            <w:t xml:space="preserve">PREDLOG ZA PRIZNANJA </w:t>
          </w:r>
          <w:r w:rsidR="00084494">
            <w:rPr>
              <w:color w:val="auto"/>
              <w:sz w:val="32"/>
              <w:szCs w:val="18"/>
            </w:rPr>
            <w:t>2025</w:t>
          </w:r>
          <w:r w:rsidR="001E1C75">
            <w:rPr>
              <w:color w:val="auto"/>
              <w:sz w:val="32"/>
              <w:szCs w:val="18"/>
            </w:rPr>
            <w:t xml:space="preserve"> – ŠPORTNIKI IN EKIPE</w:t>
          </w:r>
        </w:p>
      </w:tc>
    </w:tr>
  </w:tbl>
  <w:p w14:paraId="6F0502F9" w14:textId="77777777" w:rsidR="000172E5" w:rsidRPr="00311D4F" w:rsidRDefault="000172E5" w:rsidP="00311D4F">
    <w:pPr>
      <w:pStyle w:val="Brezrazmiko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Poglavj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Prilo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Oznaenseznam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Oznaenseznam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Otevile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Otevile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Otevile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slov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slov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slov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slov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Poglavj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26845DF"/>
    <w:multiLevelType w:val="hybridMultilevel"/>
    <w:tmpl w:val="950EA608"/>
    <w:lvl w:ilvl="0" w:tplc="60DA2400">
      <w:start w:val="25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Poglavj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490097">
    <w:abstractNumId w:val="11"/>
  </w:num>
  <w:num w:numId="2" w16cid:durableId="529875396">
    <w:abstractNumId w:val="7"/>
  </w:num>
  <w:num w:numId="3" w16cid:durableId="729495854">
    <w:abstractNumId w:val="15"/>
  </w:num>
  <w:num w:numId="4" w16cid:durableId="1993441051">
    <w:abstractNumId w:val="12"/>
  </w:num>
  <w:num w:numId="5" w16cid:durableId="1067728771">
    <w:abstractNumId w:val="13"/>
  </w:num>
  <w:num w:numId="6" w16cid:durableId="2098818879">
    <w:abstractNumId w:val="19"/>
  </w:num>
  <w:num w:numId="7" w16cid:durableId="1477604332">
    <w:abstractNumId w:val="6"/>
  </w:num>
  <w:num w:numId="8" w16cid:durableId="262540757">
    <w:abstractNumId w:val="10"/>
  </w:num>
  <w:num w:numId="9" w16cid:durableId="841973290">
    <w:abstractNumId w:val="17"/>
  </w:num>
  <w:num w:numId="10" w16cid:durableId="1025210797">
    <w:abstractNumId w:val="1"/>
  </w:num>
  <w:num w:numId="11" w16cid:durableId="1766414624">
    <w:abstractNumId w:val="5"/>
  </w:num>
  <w:num w:numId="12" w16cid:durableId="428697771">
    <w:abstractNumId w:val="0"/>
  </w:num>
  <w:num w:numId="13" w16cid:durableId="1756708085">
    <w:abstractNumId w:val="2"/>
  </w:num>
  <w:num w:numId="14" w16cid:durableId="1988431065">
    <w:abstractNumId w:val="9"/>
  </w:num>
  <w:num w:numId="15" w16cid:durableId="232354224">
    <w:abstractNumId w:val="8"/>
  </w:num>
  <w:num w:numId="16" w16cid:durableId="320426791">
    <w:abstractNumId w:val="16"/>
  </w:num>
  <w:num w:numId="17" w16cid:durableId="384187753">
    <w:abstractNumId w:val="3"/>
  </w:num>
  <w:num w:numId="18" w16cid:durableId="544923">
    <w:abstractNumId w:val="22"/>
  </w:num>
  <w:num w:numId="19" w16cid:durableId="1112476345">
    <w:abstractNumId w:val="18"/>
  </w:num>
  <w:num w:numId="20" w16cid:durableId="826239260">
    <w:abstractNumId w:val="14"/>
  </w:num>
  <w:num w:numId="21" w16cid:durableId="1492796609">
    <w:abstractNumId w:val="21"/>
  </w:num>
  <w:num w:numId="22" w16cid:durableId="1738823190">
    <w:abstractNumId w:val="4"/>
  </w:num>
  <w:num w:numId="23" w16cid:durableId="291139375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2F"/>
    <w:rsid w:val="0001371A"/>
    <w:rsid w:val="000172E5"/>
    <w:rsid w:val="00021452"/>
    <w:rsid w:val="00052382"/>
    <w:rsid w:val="0006568A"/>
    <w:rsid w:val="00076F0F"/>
    <w:rsid w:val="00083090"/>
    <w:rsid w:val="00084253"/>
    <w:rsid w:val="00084494"/>
    <w:rsid w:val="00090219"/>
    <w:rsid w:val="000A1769"/>
    <w:rsid w:val="000D1F49"/>
    <w:rsid w:val="000E233D"/>
    <w:rsid w:val="00117D4F"/>
    <w:rsid w:val="00135E25"/>
    <w:rsid w:val="001379E1"/>
    <w:rsid w:val="00142133"/>
    <w:rsid w:val="00167AA9"/>
    <w:rsid w:val="001727CA"/>
    <w:rsid w:val="001800AB"/>
    <w:rsid w:val="001E1C75"/>
    <w:rsid w:val="00240B38"/>
    <w:rsid w:val="002773E4"/>
    <w:rsid w:val="002C56E6"/>
    <w:rsid w:val="00311D4F"/>
    <w:rsid w:val="0034390E"/>
    <w:rsid w:val="00344849"/>
    <w:rsid w:val="00361E11"/>
    <w:rsid w:val="003769BA"/>
    <w:rsid w:val="003B3E34"/>
    <w:rsid w:val="003D7FC9"/>
    <w:rsid w:val="003F0847"/>
    <w:rsid w:val="0040090B"/>
    <w:rsid w:val="0046302A"/>
    <w:rsid w:val="00487D2D"/>
    <w:rsid w:val="004D5D62"/>
    <w:rsid w:val="004D63D5"/>
    <w:rsid w:val="00502E9C"/>
    <w:rsid w:val="005112D0"/>
    <w:rsid w:val="00577E06"/>
    <w:rsid w:val="00583334"/>
    <w:rsid w:val="005A3BF7"/>
    <w:rsid w:val="005C735B"/>
    <w:rsid w:val="005F2035"/>
    <w:rsid w:val="005F7990"/>
    <w:rsid w:val="006145D8"/>
    <w:rsid w:val="00637200"/>
    <w:rsid w:val="0063739C"/>
    <w:rsid w:val="00693298"/>
    <w:rsid w:val="006F6D77"/>
    <w:rsid w:val="007147D7"/>
    <w:rsid w:val="007167EB"/>
    <w:rsid w:val="00716DC8"/>
    <w:rsid w:val="00770F25"/>
    <w:rsid w:val="007A35A8"/>
    <w:rsid w:val="007B0A85"/>
    <w:rsid w:val="007C6A52"/>
    <w:rsid w:val="007E4B52"/>
    <w:rsid w:val="0082043E"/>
    <w:rsid w:val="00846B76"/>
    <w:rsid w:val="0086797B"/>
    <w:rsid w:val="008E203A"/>
    <w:rsid w:val="0091229C"/>
    <w:rsid w:val="0091271A"/>
    <w:rsid w:val="00940E73"/>
    <w:rsid w:val="00942242"/>
    <w:rsid w:val="0098597D"/>
    <w:rsid w:val="009F3DF2"/>
    <w:rsid w:val="009F619A"/>
    <w:rsid w:val="009F6DDE"/>
    <w:rsid w:val="00A370A8"/>
    <w:rsid w:val="00B337A2"/>
    <w:rsid w:val="00B84599"/>
    <w:rsid w:val="00BD4753"/>
    <w:rsid w:val="00BD5CB1"/>
    <w:rsid w:val="00BE62EE"/>
    <w:rsid w:val="00BF3237"/>
    <w:rsid w:val="00C003BA"/>
    <w:rsid w:val="00C021EF"/>
    <w:rsid w:val="00C4602F"/>
    <w:rsid w:val="00C46878"/>
    <w:rsid w:val="00C6231D"/>
    <w:rsid w:val="00CB4A51"/>
    <w:rsid w:val="00CC5F03"/>
    <w:rsid w:val="00CD4532"/>
    <w:rsid w:val="00CD47B0"/>
    <w:rsid w:val="00CE6104"/>
    <w:rsid w:val="00CE7918"/>
    <w:rsid w:val="00D16163"/>
    <w:rsid w:val="00D2759F"/>
    <w:rsid w:val="00DB3FAD"/>
    <w:rsid w:val="00DC71EC"/>
    <w:rsid w:val="00DE2B2F"/>
    <w:rsid w:val="00E61C09"/>
    <w:rsid w:val="00EA0E10"/>
    <w:rsid w:val="00EB3B58"/>
    <w:rsid w:val="00EC7359"/>
    <w:rsid w:val="00EE3054"/>
    <w:rsid w:val="00F00606"/>
    <w:rsid w:val="00F01256"/>
    <w:rsid w:val="00F62D7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3EABD"/>
  <w15:chartTrackingRefBased/>
  <w15:docId w15:val="{D4FFA49F-F22D-42F3-B0AC-D89F4ABB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sl-S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avaden">
    <w:name w:val="Normal"/>
    <w:uiPriority w:val="1"/>
    <w:qFormat/>
    <w:rsid w:val="00311D4F"/>
    <w:pPr>
      <w:spacing w:before="200"/>
    </w:pPr>
  </w:style>
  <w:style w:type="paragraph" w:styleId="Naslov1">
    <w:name w:val="heading 1"/>
    <w:basedOn w:val="Navaden"/>
    <w:link w:val="Naslov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slov2">
    <w:name w:val="heading 2"/>
    <w:basedOn w:val="Navaden"/>
    <w:link w:val="Naslov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slov3">
    <w:name w:val="heading 3"/>
    <w:basedOn w:val="Navaden"/>
    <w:next w:val="Navaden"/>
    <w:link w:val="Naslov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slov4">
    <w:name w:val="heading 4"/>
    <w:basedOn w:val="Navaden"/>
    <w:link w:val="Naslov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slov5">
    <w:name w:val="heading 5"/>
    <w:basedOn w:val="Naslov2"/>
    <w:link w:val="Naslov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slov6">
    <w:name w:val="heading 6"/>
    <w:basedOn w:val="Navaden"/>
    <w:next w:val="Navaden"/>
    <w:link w:val="Naslov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6145D8"/>
    <w:rPr>
      <w:rFonts w:asciiTheme="majorHAnsi" w:hAnsiTheme="majorHAnsi"/>
      <w:b/>
    </w:rPr>
  </w:style>
  <w:style w:type="character" w:styleId="Oznakazlojtro">
    <w:name w:val="Hashtag"/>
    <w:basedOn w:val="Privzetapisavaodstavka"/>
    <w:uiPriority w:val="99"/>
    <w:semiHidden/>
    <w:rsid w:val="00CD4532"/>
    <w:rPr>
      <w:color w:val="2B579A"/>
      <w:shd w:val="clear" w:color="auto" w:fill="E6E6E6"/>
    </w:rPr>
  </w:style>
  <w:style w:type="paragraph" w:customStyle="1" w:styleId="Otevilenseznam1">
    <w:name w:val="Oštevilčen seznam1"/>
    <w:basedOn w:val="Navade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ivzeto">
    <w:name w:val="Privzet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avaden-zamik">
    <w:name w:val="Normal Indent"/>
    <w:basedOn w:val="Navaden"/>
    <w:uiPriority w:val="99"/>
    <w:qFormat/>
    <w:rsid w:val="00311D4F"/>
    <w:pPr>
      <w:spacing w:after="0"/>
      <w:ind w:left="720"/>
    </w:pPr>
  </w:style>
  <w:style w:type="character" w:customStyle="1" w:styleId="Naslov3Znak">
    <w:name w:val="Naslov 3 Znak"/>
    <w:basedOn w:val="Privzetapisavaodstavka"/>
    <w:link w:val="Naslov3"/>
    <w:uiPriority w:val="1"/>
    <w:semiHidden/>
    <w:rsid w:val="006145D8"/>
    <w:rPr>
      <w:b/>
      <w:bCs/>
      <w:color w:val="694A77"/>
      <w:szCs w:val="27"/>
    </w:rPr>
  </w:style>
  <w:style w:type="paragraph" w:styleId="Kazalovsebine1">
    <w:name w:val="toc 1"/>
    <w:basedOn w:val="Navaden"/>
    <w:next w:val="Navade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145D8"/>
    <w:rPr>
      <w:sz w:val="18"/>
      <w:szCs w:val="20"/>
    </w:rPr>
  </w:style>
  <w:style w:type="paragraph" w:styleId="Oznaenseznam">
    <w:name w:val="List Bullet"/>
    <w:basedOn w:val="Navade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Pripombabesedilo">
    <w:name w:val="annotation text"/>
    <w:basedOn w:val="Navaden"/>
    <w:link w:val="PripombabesediloZnak"/>
    <w:uiPriority w:val="99"/>
    <w:semiHidden/>
    <w:rsid w:val="000D1F49"/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D4532"/>
    <w:rPr>
      <w:szCs w:val="24"/>
    </w:rPr>
  </w:style>
  <w:style w:type="paragraph" w:styleId="Glava">
    <w:name w:val="header"/>
    <w:basedOn w:val="Navaden"/>
    <w:link w:val="Glava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GlavaZnak">
    <w:name w:val="Glava Znak"/>
    <w:basedOn w:val="Privzetapisavaodstavka"/>
    <w:link w:val="Glava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Noga">
    <w:name w:val="footer"/>
    <w:basedOn w:val="Navaden"/>
    <w:link w:val="Nog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NogaZnak">
    <w:name w:val="Noga Znak"/>
    <w:basedOn w:val="Privzetapisavaodstavka"/>
    <w:link w:val="Noga"/>
    <w:uiPriority w:val="99"/>
    <w:rsid w:val="00637200"/>
    <w:rPr>
      <w:sz w:val="18"/>
      <w:szCs w:val="24"/>
    </w:rPr>
  </w:style>
  <w:style w:type="character" w:styleId="Sprotnaopomba-sklic">
    <w:name w:val="footnote reference"/>
    <w:basedOn w:val="Privzetapisavaodstavka"/>
    <w:uiPriority w:val="99"/>
    <w:semiHidden/>
    <w:rsid w:val="000D1F4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rsid w:val="000D1F49"/>
    <w:rPr>
      <w:sz w:val="18"/>
      <w:szCs w:val="18"/>
    </w:rPr>
  </w:style>
  <w:style w:type="paragraph" w:styleId="Otevilenseznam">
    <w:name w:val="List Number"/>
    <w:basedOn w:val="Navaden"/>
    <w:uiPriority w:val="99"/>
    <w:semiHidden/>
    <w:rsid w:val="000D1F49"/>
    <w:pPr>
      <w:numPr>
        <w:numId w:val="5"/>
      </w:numPr>
      <w:spacing w:before="120"/>
    </w:pPr>
  </w:style>
  <w:style w:type="character" w:styleId="Hiperpovezava">
    <w:name w:val="Hyperlink"/>
    <w:basedOn w:val="Privzetapisavaodstavka"/>
    <w:uiPriority w:val="99"/>
    <w:semiHidden/>
    <w:rsid w:val="000D1F49"/>
    <w:rPr>
      <w:color w:val="BF678E" w:themeColor="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D1F4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rezrazmikov">
    <w:name w:val="No Spacing"/>
    <w:basedOn w:val="Navade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aslov">
    <w:name w:val="Title"/>
    <w:basedOn w:val="Navaden"/>
    <w:next w:val="Navaden"/>
    <w:link w:val="Naslov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znaenseznam2">
    <w:name w:val="List Bullet 2"/>
    <w:basedOn w:val="Navade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ssliko">
    <w:name w:val="Tabela s sliko"/>
    <w:basedOn w:val="Navadnatabela"/>
    <w:uiPriority w:val="99"/>
    <w:rsid w:val="000D1F49"/>
    <w:tblPr/>
    <w:trPr>
      <w:cantSplit/>
    </w:trPr>
  </w:style>
  <w:style w:type="character" w:customStyle="1" w:styleId="Naslov4Znak">
    <w:name w:val="Naslov 4 Znak"/>
    <w:basedOn w:val="Privzetapisavaodstavka"/>
    <w:link w:val="Naslov4"/>
    <w:uiPriority w:val="9"/>
    <w:semiHidden/>
    <w:rsid w:val="006145D8"/>
    <w:rPr>
      <w:b/>
      <w:sz w:val="25"/>
      <w:szCs w:val="25"/>
    </w:rPr>
  </w:style>
  <w:style w:type="character" w:customStyle="1" w:styleId="Naslov5Znak">
    <w:name w:val="Naslov 5 Znak"/>
    <w:basedOn w:val="Naslov2Znak"/>
    <w:link w:val="Naslov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azalovsebine2">
    <w:name w:val="toc 2"/>
    <w:basedOn w:val="Navaden"/>
    <w:next w:val="Navade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Kazalovsebine3">
    <w:name w:val="toc 3"/>
    <w:basedOn w:val="Navaden"/>
    <w:next w:val="Navade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azaloslik">
    <w:name w:val="table of figures"/>
    <w:basedOn w:val="Navaden"/>
    <w:next w:val="Navade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Otevilenseznam2">
    <w:name w:val="List Number 2"/>
    <w:basedOn w:val="Navade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enaHiperpovezava">
    <w:name w:val="FollowedHyperlink"/>
    <w:basedOn w:val="Privzetapisavaodstavka"/>
    <w:uiPriority w:val="99"/>
    <w:semiHidden/>
    <w:rsid w:val="000D1F49"/>
    <w:rPr>
      <w:color w:val="731F1C" w:themeColor="followedHyperlink"/>
      <w:u w:val="single"/>
    </w:rPr>
  </w:style>
  <w:style w:type="paragraph" w:styleId="Navadensplet">
    <w:name w:val="Normal (Web)"/>
    <w:basedOn w:val="Navade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aslovknjige">
    <w:name w:val="Book Title"/>
    <w:basedOn w:val="Privzetapisavaodstavka"/>
    <w:uiPriority w:val="33"/>
    <w:semiHidden/>
    <w:rsid w:val="000D1F49"/>
    <w:rPr>
      <w:b/>
      <w:bCs/>
      <w:i/>
      <w:iCs/>
      <w:spacing w:val="5"/>
    </w:rPr>
  </w:style>
  <w:style w:type="paragraph" w:styleId="NaslovTOC">
    <w:name w:val="TOC Heading"/>
    <w:basedOn w:val="Navaden"/>
    <w:next w:val="Navade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besedilo">
    <w:name w:val="macro"/>
    <w:link w:val="Makrobesedilo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6145D8"/>
    <w:rPr>
      <w:rFonts w:ascii="Consolas" w:hAnsi="Consolas"/>
      <w:sz w:val="20"/>
      <w:szCs w:val="20"/>
    </w:rPr>
  </w:style>
  <w:style w:type="table" w:styleId="Tabelamrea">
    <w:name w:val="Table Grid"/>
    <w:basedOn w:val="Navadnatabel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6145D8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semiHidden/>
    <w:qFormat/>
    <w:rsid w:val="00BF32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jaz\AppData\Roaming\Microsoft\Templates\&#268;lanski%20obraze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71B4B88C9E464E8C131E443FE73BD0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0EC3BC5-9D51-4361-ADB1-3A683CCABCD0}"/>
      </w:docPartPr>
      <w:docPartBody>
        <w:p w:rsidR="005A58FB" w:rsidRDefault="005A58FB">
          <w:pPr>
            <w:pStyle w:val="9A71B4B88C9E464E8C131E443FE73BD0"/>
          </w:pPr>
          <w:r w:rsidRPr="006145D8">
            <w:rPr>
              <w:lang w:bidi="sl-SI"/>
            </w:rPr>
            <w:t>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A16"/>
    <w:rsid w:val="00117D4F"/>
    <w:rsid w:val="00167AA9"/>
    <w:rsid w:val="003B3E34"/>
    <w:rsid w:val="004A5953"/>
    <w:rsid w:val="004C4A16"/>
    <w:rsid w:val="005A58FB"/>
    <w:rsid w:val="008C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l-SI" w:eastAsia="sl-S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9A71B4B88C9E464E8C131E443FE73BD0">
    <w:name w:val="9A71B4B88C9E464E8C131E443FE73B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Članski obrazec</Template>
  <TotalTime>198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Žbogar</dc:creator>
  <cp:keywords/>
  <dc:description/>
  <cp:lastModifiedBy>Matjaž Žbogar</cp:lastModifiedBy>
  <cp:revision>11</cp:revision>
  <cp:lastPrinted>2024-12-11T15:35:00Z</cp:lastPrinted>
  <dcterms:created xsi:type="dcterms:W3CDTF">2024-12-11T11:04:00Z</dcterms:created>
  <dcterms:modified xsi:type="dcterms:W3CDTF">2025-12-18T08:50:00Z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