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2"/>
        <w:gridCol w:w="381"/>
        <w:gridCol w:w="2241"/>
        <w:gridCol w:w="2623"/>
        <w:gridCol w:w="2623"/>
      </w:tblGrid>
      <w:tr w:rsidR="000172E5" w:rsidRPr="003D7FC9" w14:paraId="0BC69CBF" w14:textId="77777777" w:rsidTr="000563B2">
        <w:tc>
          <w:tcPr>
            <w:tcW w:w="5000" w:type="pct"/>
            <w:gridSpan w:val="5"/>
            <w:shd w:val="clear" w:color="auto" w:fill="F0C5C3" w:themeFill="accent5" w:themeFillTint="33"/>
            <w:vAlign w:val="bottom"/>
          </w:tcPr>
          <w:p w14:paraId="3CFE887B" w14:textId="36A689F6" w:rsidR="000172E5" w:rsidRPr="003D7FC9" w:rsidRDefault="00DE2B2F" w:rsidP="00DE2B2F">
            <w:pPr>
              <w:pStyle w:val="Naslov1"/>
              <w:rPr>
                <w:sz w:val="24"/>
                <w:szCs w:val="24"/>
              </w:rPr>
            </w:pPr>
            <w:r w:rsidRPr="003D7FC9">
              <w:rPr>
                <w:sz w:val="24"/>
                <w:szCs w:val="24"/>
              </w:rPr>
              <w:t>Predlagatelj</w:t>
            </w:r>
          </w:p>
        </w:tc>
      </w:tr>
      <w:tr w:rsidR="0001371A" w:rsidRPr="003D7FC9" w14:paraId="2AB6A8B0" w14:textId="77777777" w:rsidTr="000A73FE">
        <w:tc>
          <w:tcPr>
            <w:tcW w:w="1432" w:type="pct"/>
            <w:gridSpan w:val="2"/>
            <w:vAlign w:val="bottom"/>
          </w:tcPr>
          <w:p w14:paraId="5D77F87E" w14:textId="24F4ED2B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Naziv predlagatelja:</w:t>
            </w:r>
          </w:p>
        </w:tc>
        <w:tc>
          <w:tcPr>
            <w:tcW w:w="3568" w:type="pct"/>
            <w:gridSpan w:val="3"/>
            <w:tcBorders>
              <w:bottom w:val="single" w:sz="4" w:space="0" w:color="auto"/>
            </w:tcBorders>
            <w:vAlign w:val="bottom"/>
          </w:tcPr>
          <w:p w14:paraId="5E84E0F3" w14:textId="523DCD2C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51DEFC8E" w14:textId="77777777" w:rsidTr="000A73FE">
        <w:tc>
          <w:tcPr>
            <w:tcW w:w="1432" w:type="pct"/>
            <w:gridSpan w:val="2"/>
            <w:vAlign w:val="bottom"/>
          </w:tcPr>
          <w:p w14:paraId="3C723CAF" w14:textId="633B51CD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Naslov:</w:t>
            </w:r>
          </w:p>
        </w:tc>
        <w:tc>
          <w:tcPr>
            <w:tcW w:w="35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8EC9C3" w14:textId="27F4FA8F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1C75" w:rsidRPr="003D7FC9" w14:paraId="2610426F" w14:textId="77777777" w:rsidTr="000A73FE">
        <w:tc>
          <w:tcPr>
            <w:tcW w:w="1432" w:type="pct"/>
            <w:gridSpan w:val="2"/>
            <w:vAlign w:val="bottom"/>
          </w:tcPr>
          <w:p w14:paraId="4E8208FE" w14:textId="75BE14BD" w:rsidR="00DE2B2F" w:rsidRPr="003D7FC9" w:rsidRDefault="00DE2B2F" w:rsidP="00051658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Kontakt (e-mail/telefon):</w:t>
            </w:r>
          </w:p>
        </w:tc>
        <w:tc>
          <w:tcPr>
            <w:tcW w:w="3568" w:type="pct"/>
            <w:gridSpan w:val="3"/>
            <w:tcBorders>
              <w:bottom w:val="single" w:sz="4" w:space="0" w:color="auto"/>
            </w:tcBorders>
            <w:vAlign w:val="bottom"/>
          </w:tcPr>
          <w:p w14:paraId="6D9FC9DE" w14:textId="7C3D172A" w:rsidR="00DE2B2F" w:rsidRPr="003D7FC9" w:rsidRDefault="00DE2B2F" w:rsidP="000516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72E5" w:rsidRPr="00913280" w14:paraId="0AB86ACD" w14:textId="77777777" w:rsidTr="000563B2">
        <w:trPr>
          <w:trHeight w:val="54"/>
        </w:trPr>
        <w:tc>
          <w:tcPr>
            <w:tcW w:w="5000" w:type="pct"/>
            <w:gridSpan w:val="5"/>
            <w:vAlign w:val="bottom"/>
          </w:tcPr>
          <w:p w14:paraId="385AB401" w14:textId="77777777" w:rsidR="000172E5" w:rsidRPr="009E3DCD" w:rsidRDefault="000172E5" w:rsidP="00913280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3D7FC9" w14:paraId="11960415" w14:textId="77777777" w:rsidTr="000563B2">
        <w:tc>
          <w:tcPr>
            <w:tcW w:w="5000" w:type="pct"/>
            <w:gridSpan w:val="5"/>
            <w:shd w:val="clear" w:color="auto" w:fill="A7FFCF"/>
            <w:vAlign w:val="bottom"/>
          </w:tcPr>
          <w:p w14:paraId="5FE5E52E" w14:textId="5B62872A" w:rsidR="000172E5" w:rsidRPr="003D7FC9" w:rsidRDefault="00D514EB" w:rsidP="00DE2B2F">
            <w:pPr>
              <w:pStyle w:val="Naslov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Trener oz. športni delavec</w:t>
            </w:r>
          </w:p>
        </w:tc>
      </w:tr>
      <w:tr w:rsidR="0001371A" w:rsidRPr="003D7FC9" w14:paraId="6625E8E9" w14:textId="77777777" w:rsidTr="000A73FE">
        <w:tc>
          <w:tcPr>
            <w:tcW w:w="1432" w:type="pct"/>
            <w:gridSpan w:val="2"/>
            <w:vAlign w:val="bottom"/>
          </w:tcPr>
          <w:p w14:paraId="43276276" w14:textId="6E9CA857" w:rsidR="000172E5" w:rsidRPr="003D7FC9" w:rsidRDefault="00000000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2047821762"/>
                <w:placeholder>
                  <w:docPart w:val="9A71B4B88C9E464E8C131E443FE73BD0"/>
                </w:placeholder>
                <w:temporary/>
                <w:showingPlcHdr/>
                <w15:appearance w15:val="hidden"/>
              </w:sdtPr>
              <w:sdtContent>
                <w:r w:rsidR="007147D7" w:rsidRPr="003D7FC9">
                  <w:rPr>
                    <w:rFonts w:asciiTheme="majorHAnsi" w:hAnsiTheme="majorHAnsi"/>
                    <w:sz w:val="24"/>
                    <w:szCs w:val="24"/>
                    <w:lang w:bidi="sl-SI"/>
                  </w:rPr>
                  <w:t>Ime</w:t>
                </w:r>
              </w:sdtContent>
            </w:sdt>
            <w:r w:rsidR="00DE2B2F" w:rsidRPr="003D7FC9">
              <w:rPr>
                <w:rFonts w:asciiTheme="majorHAnsi" w:hAnsiTheme="majorHAnsi"/>
                <w:sz w:val="24"/>
                <w:szCs w:val="24"/>
              </w:rPr>
              <w:t xml:space="preserve"> in priimek</w:t>
            </w:r>
            <w:r w:rsidR="00043751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3568" w:type="pct"/>
            <w:gridSpan w:val="3"/>
            <w:tcBorders>
              <w:bottom w:val="single" w:sz="4" w:space="0" w:color="auto"/>
            </w:tcBorders>
            <w:vAlign w:val="bottom"/>
          </w:tcPr>
          <w:p w14:paraId="58F9119F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4290A756" w14:textId="77777777" w:rsidTr="000A73FE">
        <w:tc>
          <w:tcPr>
            <w:tcW w:w="1432" w:type="pct"/>
            <w:gridSpan w:val="2"/>
            <w:vAlign w:val="bottom"/>
          </w:tcPr>
          <w:p w14:paraId="57651EEA" w14:textId="4CDA5F6A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Naslov:</w:t>
            </w:r>
          </w:p>
        </w:tc>
        <w:tc>
          <w:tcPr>
            <w:tcW w:w="35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5FE2E7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93298" w:rsidRPr="003D7FC9" w14:paraId="69558C05" w14:textId="77777777" w:rsidTr="000A73FE">
        <w:tc>
          <w:tcPr>
            <w:tcW w:w="1432" w:type="pct"/>
            <w:gridSpan w:val="2"/>
            <w:vAlign w:val="bottom"/>
          </w:tcPr>
          <w:p w14:paraId="26E1E13F" w14:textId="0F1C2510" w:rsidR="00942242" w:rsidRPr="003D7FC9" w:rsidRDefault="00043751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Šport</w:t>
            </w:r>
            <w:r w:rsidR="0056665B">
              <w:rPr>
                <w:rFonts w:asciiTheme="majorHAnsi" w:hAnsiTheme="majorHAnsi"/>
                <w:sz w:val="24"/>
                <w:szCs w:val="24"/>
              </w:rPr>
              <w:t xml:space="preserve"> in disciplina:</w:t>
            </w:r>
          </w:p>
        </w:tc>
        <w:tc>
          <w:tcPr>
            <w:tcW w:w="35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AFE96" w14:textId="77777777" w:rsidR="00942242" w:rsidRPr="003D7FC9" w:rsidRDefault="00942242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6665B" w:rsidRPr="003D7FC9" w14:paraId="54083B25" w14:textId="77777777" w:rsidTr="000A73FE">
        <w:tc>
          <w:tcPr>
            <w:tcW w:w="1432" w:type="pct"/>
            <w:gridSpan w:val="2"/>
            <w:vAlign w:val="bottom"/>
          </w:tcPr>
          <w:p w14:paraId="774FC1AE" w14:textId="21F84580" w:rsidR="0056665B" w:rsidRPr="003D7FC9" w:rsidRDefault="0056665B" w:rsidP="00051658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Funkcija:</w:t>
            </w:r>
          </w:p>
        </w:tc>
        <w:tc>
          <w:tcPr>
            <w:tcW w:w="35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635BC" w14:textId="77777777" w:rsidR="0056665B" w:rsidRPr="003D7FC9" w:rsidRDefault="0056665B" w:rsidP="000516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40BA1" w:rsidRPr="003D7FC9" w14:paraId="5E689738" w14:textId="77777777" w:rsidTr="000A73FE">
        <w:tc>
          <w:tcPr>
            <w:tcW w:w="1432" w:type="pct"/>
            <w:gridSpan w:val="2"/>
            <w:vAlign w:val="bottom"/>
          </w:tcPr>
          <w:p w14:paraId="3AD50831" w14:textId="7F3EF97C" w:rsidR="00740BA1" w:rsidRDefault="00740BA1" w:rsidP="00051658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Število let delovanja:</w:t>
            </w:r>
          </w:p>
        </w:tc>
        <w:tc>
          <w:tcPr>
            <w:tcW w:w="35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A808DC" w14:textId="77777777" w:rsidR="00740BA1" w:rsidRPr="003D7FC9" w:rsidRDefault="00740BA1" w:rsidP="000516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53BDC" w:rsidRPr="00913280" w14:paraId="46D4F8B7" w14:textId="77777777" w:rsidTr="00051658">
        <w:trPr>
          <w:trHeight w:val="54"/>
        </w:trPr>
        <w:tc>
          <w:tcPr>
            <w:tcW w:w="5000" w:type="pct"/>
            <w:gridSpan w:val="5"/>
            <w:vAlign w:val="bottom"/>
          </w:tcPr>
          <w:p w14:paraId="15FDDB5B" w14:textId="77777777" w:rsidR="00853BDC" w:rsidRPr="009E3DCD" w:rsidRDefault="00853BDC" w:rsidP="00051658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42242" w:rsidRPr="003D7FC9" w14:paraId="0BD383E6" w14:textId="77777777" w:rsidTr="005B7F81">
        <w:tc>
          <w:tcPr>
            <w:tcW w:w="5000" w:type="pct"/>
            <w:gridSpan w:val="5"/>
            <w:tcBorders>
              <w:bottom w:val="dashed" w:sz="4" w:space="0" w:color="auto"/>
            </w:tcBorders>
            <w:shd w:val="clear" w:color="auto" w:fill="FFFF99"/>
            <w:vAlign w:val="bottom"/>
          </w:tcPr>
          <w:p w14:paraId="29E686F1" w14:textId="739F7931" w:rsidR="00942242" w:rsidRPr="003D7FC9" w:rsidRDefault="00757A7E" w:rsidP="00051658">
            <w:pPr>
              <w:pStyle w:val="Naslov1"/>
              <w:rPr>
                <w:b w:val="0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0563B2">
              <w:rPr>
                <w:sz w:val="24"/>
                <w:szCs w:val="24"/>
              </w:rPr>
              <w:t>riznanje</w:t>
            </w:r>
          </w:p>
        </w:tc>
      </w:tr>
      <w:tr w:rsidR="000563B2" w:rsidRPr="003D7FC9" w14:paraId="751D9F6F" w14:textId="77777777" w:rsidTr="005B7F81">
        <w:trPr>
          <w:trHeight w:val="1127"/>
        </w:trPr>
        <w:tc>
          <w:tcPr>
            <w:tcW w:w="125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59659C7" w14:textId="1BD3C0B1" w:rsidR="000563B2" w:rsidRPr="000563B2" w:rsidRDefault="000563B2" w:rsidP="000E52C5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563B2">
              <w:rPr>
                <w:rFonts w:asciiTheme="majorHAnsi" w:hAnsiTheme="majorHAnsi"/>
                <w:sz w:val="22"/>
                <w:szCs w:val="22"/>
              </w:rPr>
              <w:t xml:space="preserve">PLAKETA </w:t>
            </w:r>
            <w:r w:rsidRPr="000563B2">
              <w:rPr>
                <w:rFonts w:asciiTheme="majorHAnsi" w:hAnsiTheme="majorHAnsi"/>
                <w:sz w:val="22"/>
                <w:szCs w:val="22"/>
              </w:rPr>
              <w:br/>
              <w:t>trener</w:t>
            </w:r>
          </w:p>
        </w:tc>
        <w:tc>
          <w:tcPr>
            <w:tcW w:w="1250" w:type="pct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0FA575A" w14:textId="4E57E300" w:rsidR="000563B2" w:rsidRPr="000563B2" w:rsidRDefault="000563B2" w:rsidP="000E52C5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563B2">
              <w:rPr>
                <w:rFonts w:asciiTheme="majorHAnsi" w:hAnsiTheme="majorHAnsi"/>
                <w:sz w:val="22"/>
                <w:szCs w:val="22"/>
              </w:rPr>
              <w:t xml:space="preserve">PLAKETA </w:t>
            </w:r>
            <w:r w:rsidRPr="000563B2">
              <w:rPr>
                <w:rFonts w:asciiTheme="majorHAnsi" w:hAnsiTheme="majorHAnsi"/>
                <w:sz w:val="22"/>
                <w:szCs w:val="22"/>
              </w:rPr>
              <w:br/>
              <w:t>športni delavec</w:t>
            </w:r>
          </w:p>
        </w:tc>
        <w:tc>
          <w:tcPr>
            <w:tcW w:w="125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8710F50" w14:textId="77777777" w:rsidR="00740BA1" w:rsidRDefault="000563B2" w:rsidP="000E52C5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563B2">
              <w:rPr>
                <w:rFonts w:asciiTheme="majorHAnsi" w:hAnsiTheme="majorHAnsi"/>
                <w:sz w:val="22"/>
                <w:szCs w:val="22"/>
              </w:rPr>
              <w:t xml:space="preserve">ZASLUŽNI </w:t>
            </w:r>
          </w:p>
          <w:p w14:paraId="5749BF70" w14:textId="748D3682" w:rsidR="000563B2" w:rsidRPr="000563B2" w:rsidRDefault="00740BA1" w:rsidP="000E52C5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563B2">
              <w:rPr>
                <w:rFonts w:asciiTheme="majorHAnsi" w:hAnsiTheme="majorHAnsi"/>
                <w:sz w:val="22"/>
                <w:szCs w:val="22"/>
              </w:rPr>
              <w:t>trener</w:t>
            </w:r>
          </w:p>
        </w:tc>
        <w:tc>
          <w:tcPr>
            <w:tcW w:w="125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CC2B457" w14:textId="77777777" w:rsidR="00740BA1" w:rsidRDefault="000563B2" w:rsidP="000E52C5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563B2">
              <w:rPr>
                <w:rFonts w:asciiTheme="majorHAnsi" w:hAnsiTheme="majorHAnsi"/>
                <w:sz w:val="22"/>
                <w:szCs w:val="22"/>
              </w:rPr>
              <w:t xml:space="preserve">ZASLUŽNI </w:t>
            </w:r>
          </w:p>
          <w:p w14:paraId="75B9D497" w14:textId="75D58E58" w:rsidR="000563B2" w:rsidRPr="000563B2" w:rsidRDefault="00740BA1" w:rsidP="000E52C5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563B2">
              <w:rPr>
                <w:rFonts w:asciiTheme="majorHAnsi" w:hAnsiTheme="majorHAnsi"/>
                <w:sz w:val="22"/>
                <w:szCs w:val="22"/>
              </w:rPr>
              <w:t>športni delavec</w:t>
            </w:r>
          </w:p>
        </w:tc>
      </w:tr>
      <w:tr w:rsidR="00F62D7C" w:rsidRPr="003D7FC9" w14:paraId="4235873C" w14:textId="77777777" w:rsidTr="005B7F81">
        <w:trPr>
          <w:trHeight w:val="20"/>
        </w:trPr>
        <w:tc>
          <w:tcPr>
            <w:tcW w:w="5000" w:type="pct"/>
            <w:gridSpan w:val="5"/>
            <w:tcBorders>
              <w:top w:val="dashed" w:sz="4" w:space="0" w:color="auto"/>
            </w:tcBorders>
            <w:vAlign w:val="bottom"/>
          </w:tcPr>
          <w:p w14:paraId="3352A18D" w14:textId="77777777" w:rsidR="00F62D7C" w:rsidRDefault="00F62D7C" w:rsidP="00F62D7C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  <w:p w14:paraId="730026BE" w14:textId="159F2D01" w:rsidR="00740BA1" w:rsidRDefault="00740BA1" w:rsidP="00740BA1">
            <w:pPr>
              <w:spacing w:before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740BA1">
              <w:rPr>
                <w:rFonts w:asciiTheme="majorHAnsi" w:hAnsiTheme="majorHAnsi"/>
                <w:b/>
                <w:sz w:val="22"/>
                <w:szCs w:val="22"/>
              </w:rPr>
              <w:t>Plaket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a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se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podeli za dolgoletno delo</w:t>
            </w:r>
            <w:r w:rsidR="000A73FE">
              <w:rPr>
                <w:rFonts w:asciiTheme="majorHAnsi" w:hAnsiTheme="majorHAnsi"/>
                <w:bCs/>
                <w:sz w:val="22"/>
                <w:szCs w:val="22"/>
              </w:rPr>
              <w:t xml:space="preserve"> v športu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(najmanj 15 let) ali za posamezne dosežke, s katerimi je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kandidat 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>prispeval k razvoju športa in rekreacije v klubu ali društvu.</w:t>
            </w:r>
          </w:p>
          <w:p w14:paraId="62945733" w14:textId="77777777" w:rsidR="000A73FE" w:rsidRPr="000A73FE" w:rsidRDefault="000A73FE" w:rsidP="00740BA1">
            <w:pPr>
              <w:spacing w:before="0"/>
              <w:rPr>
                <w:rFonts w:asciiTheme="majorHAnsi" w:hAnsiTheme="majorHAnsi"/>
                <w:bCs/>
                <w:sz w:val="8"/>
                <w:szCs w:val="8"/>
              </w:rPr>
            </w:pPr>
          </w:p>
          <w:p w14:paraId="410D6FB6" w14:textId="7B937249" w:rsidR="00740BA1" w:rsidRPr="00740BA1" w:rsidRDefault="00740BA1" w:rsidP="00740BA1">
            <w:pPr>
              <w:spacing w:before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Naziv </w:t>
            </w:r>
            <w:r w:rsidRPr="00740BA1">
              <w:rPr>
                <w:rFonts w:asciiTheme="majorHAnsi" w:hAnsiTheme="majorHAnsi"/>
                <w:b/>
                <w:sz w:val="22"/>
                <w:szCs w:val="22"/>
              </w:rPr>
              <w:t>Zaslužni trener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oz. </w:t>
            </w:r>
            <w:r w:rsidR="000A73FE" w:rsidRPr="000A73FE">
              <w:rPr>
                <w:rFonts w:asciiTheme="majorHAnsi" w:hAnsiTheme="majorHAnsi"/>
                <w:b/>
                <w:sz w:val="22"/>
                <w:szCs w:val="22"/>
              </w:rPr>
              <w:t>Z</w:t>
            </w:r>
            <w:r w:rsidRPr="00740BA1">
              <w:rPr>
                <w:rFonts w:asciiTheme="majorHAnsi" w:hAnsiTheme="majorHAnsi"/>
                <w:b/>
                <w:sz w:val="22"/>
                <w:szCs w:val="22"/>
              </w:rPr>
              <w:t>aslužni športni delavec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</w:t>
            </w:r>
            <w:r w:rsidR="000A73FE">
              <w:rPr>
                <w:rFonts w:asciiTheme="majorHAnsi" w:hAnsiTheme="majorHAnsi"/>
                <w:bCs/>
                <w:sz w:val="22"/>
                <w:szCs w:val="22"/>
              </w:rPr>
              <w:t>se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podeli za izjemno dolgoletno delo</w:t>
            </w:r>
            <w:r w:rsidR="000A73FE">
              <w:rPr>
                <w:rFonts w:asciiTheme="majorHAnsi" w:hAnsiTheme="majorHAnsi"/>
                <w:bCs/>
                <w:sz w:val="22"/>
                <w:szCs w:val="22"/>
              </w:rPr>
              <w:t xml:space="preserve"> v športu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(najmanj 25 let) ali izjemne dosežke, s katerimi </w:t>
            </w:r>
            <w:r w:rsidR="000A73FE">
              <w:rPr>
                <w:rFonts w:asciiTheme="majorHAnsi" w:hAnsiTheme="majorHAnsi"/>
                <w:bCs/>
                <w:sz w:val="22"/>
                <w:szCs w:val="22"/>
              </w:rPr>
              <w:t>se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 prispeval k </w:t>
            </w:r>
            <w:r w:rsidR="000A73FE">
              <w:rPr>
                <w:rFonts w:asciiTheme="majorHAnsi" w:hAnsiTheme="majorHAnsi"/>
                <w:bCs/>
                <w:sz w:val="22"/>
                <w:szCs w:val="22"/>
              </w:rPr>
              <w:t>r</w:t>
            </w:r>
            <w:r w:rsidR="000A73FE" w:rsidRPr="00740BA1">
              <w:rPr>
                <w:rFonts w:asciiTheme="majorHAnsi" w:hAnsiTheme="majorHAnsi"/>
                <w:bCs/>
                <w:sz w:val="22"/>
                <w:szCs w:val="22"/>
              </w:rPr>
              <w:t xml:space="preserve">azvoju športa in rekreacije </w:t>
            </w:r>
            <w:r w:rsidRPr="00740BA1">
              <w:rPr>
                <w:rFonts w:asciiTheme="majorHAnsi" w:hAnsiTheme="majorHAnsi"/>
                <w:bCs/>
                <w:sz w:val="22"/>
                <w:szCs w:val="22"/>
              </w:rPr>
              <w:t>v občini.</w:t>
            </w:r>
          </w:p>
          <w:p w14:paraId="7313306C" w14:textId="77777777" w:rsidR="00853BDC" w:rsidRPr="009E3DCD" w:rsidRDefault="00853BDC" w:rsidP="00F62D7C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A73FE" w:rsidRPr="003D7FC9" w14:paraId="07653F0F" w14:textId="77777777" w:rsidTr="005B7F81">
        <w:tc>
          <w:tcPr>
            <w:tcW w:w="5000" w:type="pct"/>
            <w:gridSpan w:val="5"/>
            <w:shd w:val="clear" w:color="auto" w:fill="DBECF8" w:themeFill="accent2" w:themeFillTint="1A"/>
            <w:vAlign w:val="bottom"/>
          </w:tcPr>
          <w:p w14:paraId="122DF038" w14:textId="3BDE7406" w:rsidR="000A73FE" w:rsidRPr="003D7FC9" w:rsidRDefault="000A73FE" w:rsidP="00051658">
            <w:pPr>
              <w:pStyle w:val="Naslov1"/>
              <w:rPr>
                <w:b w:val="0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Utemeljitev</w:t>
            </w:r>
          </w:p>
        </w:tc>
      </w:tr>
      <w:tr w:rsidR="00C505A6" w:rsidRPr="003D7FC9" w14:paraId="7341B77F" w14:textId="77777777" w:rsidTr="009E3DCD">
        <w:trPr>
          <w:trHeight w:val="3272"/>
        </w:trPr>
        <w:tc>
          <w:tcPr>
            <w:tcW w:w="5000" w:type="pct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6AFD9C2" w14:textId="51E17B23" w:rsidR="00C505A6" w:rsidRPr="000563B2" w:rsidRDefault="00C505A6" w:rsidP="009E3DCD">
            <w:pPr>
              <w:spacing w:before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505A6" w:rsidRPr="000A73FE" w14:paraId="2A76B51B" w14:textId="77777777" w:rsidTr="005B7F81">
        <w:trPr>
          <w:trHeight w:val="20"/>
        </w:trPr>
        <w:tc>
          <w:tcPr>
            <w:tcW w:w="5000" w:type="pct"/>
            <w:gridSpan w:val="5"/>
            <w:vAlign w:val="bottom"/>
          </w:tcPr>
          <w:p w14:paraId="24BAB9CD" w14:textId="77777777" w:rsidR="00C505A6" w:rsidRPr="000A73FE" w:rsidRDefault="00C505A6" w:rsidP="00C505A6">
            <w:pPr>
              <w:spacing w:before="0"/>
              <w:rPr>
                <w:rFonts w:asciiTheme="majorHAnsi" w:hAnsiTheme="majorHAnsi"/>
                <w:b/>
                <w:sz w:val="4"/>
                <w:szCs w:val="4"/>
              </w:rPr>
            </w:pPr>
          </w:p>
        </w:tc>
      </w:tr>
      <w:tr w:rsidR="00C505A6" w:rsidRPr="003D7FC9" w14:paraId="69B70C98" w14:textId="77777777" w:rsidTr="000563B2">
        <w:trPr>
          <w:trHeight w:val="20"/>
        </w:trPr>
        <w:tc>
          <w:tcPr>
            <w:tcW w:w="5000" w:type="pct"/>
            <w:gridSpan w:val="5"/>
            <w:vAlign w:val="bottom"/>
          </w:tcPr>
          <w:p w14:paraId="284E9501" w14:textId="77777777" w:rsidR="00C505A6" w:rsidRPr="003D7FC9" w:rsidRDefault="00C505A6" w:rsidP="00C505A6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</w:tbl>
    <w:p w14:paraId="654454DC" w14:textId="4AF9C736" w:rsidR="00942242" w:rsidRPr="003D7FC9" w:rsidRDefault="00942242" w:rsidP="005E262C">
      <w:pPr>
        <w:rPr>
          <w:rFonts w:asciiTheme="majorHAnsi" w:hAnsiTheme="majorHAnsi"/>
        </w:rPr>
      </w:pPr>
    </w:p>
    <w:sectPr w:rsidR="00942242" w:rsidRPr="003D7FC9" w:rsidSect="009E3DCD">
      <w:headerReference w:type="default" r:id="rId10"/>
      <w:pgSz w:w="11906" w:h="16838" w:code="9"/>
      <w:pgMar w:top="709" w:right="709" w:bottom="284" w:left="709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1AA6E" w14:textId="77777777" w:rsidR="0090552B" w:rsidRDefault="0090552B" w:rsidP="000172E5">
      <w:pPr>
        <w:spacing w:after="0" w:line="240" w:lineRule="auto"/>
      </w:pPr>
      <w:r>
        <w:separator/>
      </w:r>
    </w:p>
  </w:endnote>
  <w:endnote w:type="continuationSeparator" w:id="0">
    <w:p w14:paraId="24F9B5C3" w14:textId="77777777" w:rsidR="0090552B" w:rsidRDefault="0090552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65887A-79CA-4C43-90DE-4CBCE6920077}"/>
    <w:embedBold r:id="rId2" w:fontKey="{FF6AF32E-A0DC-4DFE-A950-381399D1EE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91D8737-D010-4EC1-9953-F9E12716C065}"/>
    <w:embedBold r:id="rId4" w:fontKey="{1070B80A-F562-48E5-8925-09FCBDA0DFFC}"/>
    <w:embedItalic r:id="rId5" w:fontKey="{656EBE96-E1AB-4241-80FF-593CA19B729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AA5DE93-D6ED-4CA7-8564-F6D801123A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DA2FC0F-7F2E-4461-8E3D-79C7E29B17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EA6E3" w14:textId="77777777" w:rsidR="0090552B" w:rsidRDefault="0090552B" w:rsidP="000172E5">
      <w:pPr>
        <w:spacing w:after="0" w:line="240" w:lineRule="auto"/>
      </w:pPr>
      <w:r>
        <w:separator/>
      </w:r>
    </w:p>
  </w:footnote>
  <w:footnote w:type="continuationSeparator" w:id="0">
    <w:p w14:paraId="71E97BE1" w14:textId="77777777" w:rsidR="0090552B" w:rsidRDefault="0090552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Look w:val="04A0" w:firstRow="1" w:lastRow="0" w:firstColumn="1" w:lastColumn="0" w:noHBand="0" w:noVBand="1"/>
    </w:tblPr>
    <w:tblGrid>
      <w:gridCol w:w="1806"/>
      <w:gridCol w:w="8684"/>
    </w:tblGrid>
    <w:tr w:rsidR="00DE2B2F" w:rsidRPr="00637200" w14:paraId="5C4C1D18" w14:textId="77777777" w:rsidTr="009E3DCD">
      <w:trPr>
        <w:trHeight w:val="1566"/>
      </w:trPr>
      <w:tc>
        <w:tcPr>
          <w:tcW w:w="1806" w:type="dxa"/>
          <w:vAlign w:val="center"/>
        </w:tcPr>
        <w:p w14:paraId="27ED25C8" w14:textId="030BB271" w:rsidR="00B337A2" w:rsidRPr="00637200" w:rsidRDefault="00DE2B2F" w:rsidP="00637200">
          <w:pPr>
            <w:pStyle w:val="Glava"/>
          </w:pPr>
          <w:r>
            <w:rPr>
              <w:noProof/>
            </w:rPr>
            <w:drawing>
              <wp:inline distT="0" distB="0" distL="0" distR="0" wp14:anchorId="2C3F09EB" wp14:editId="0FB485EF">
                <wp:extent cx="1005608" cy="576000"/>
                <wp:effectExtent l="0" t="0" r="4445" b="0"/>
                <wp:docPr id="1653600882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608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84" w:type="dxa"/>
          <w:vAlign w:val="center"/>
        </w:tcPr>
        <w:p w14:paraId="4FCF3C60" w14:textId="2951C6DB" w:rsidR="00B337A2" w:rsidRPr="001E1C75" w:rsidRDefault="00DE2B2F" w:rsidP="00DE2B2F">
          <w:pPr>
            <w:pStyle w:val="Glava"/>
            <w:jc w:val="center"/>
            <w:rPr>
              <w:sz w:val="32"/>
              <w:szCs w:val="18"/>
            </w:rPr>
          </w:pPr>
          <w:r w:rsidRPr="001E1C75">
            <w:rPr>
              <w:color w:val="auto"/>
              <w:sz w:val="32"/>
              <w:szCs w:val="18"/>
            </w:rPr>
            <w:t>PREDLOG ZA PRIZNANJA 202</w:t>
          </w:r>
          <w:r w:rsidR="009E3DCD">
            <w:rPr>
              <w:color w:val="auto"/>
              <w:sz w:val="32"/>
              <w:szCs w:val="18"/>
            </w:rPr>
            <w:t>5</w:t>
          </w:r>
          <w:r w:rsidR="001E1C75">
            <w:rPr>
              <w:color w:val="auto"/>
              <w:sz w:val="32"/>
              <w:szCs w:val="18"/>
            </w:rPr>
            <w:t xml:space="preserve"> – </w:t>
          </w:r>
          <w:r w:rsidR="00D514EB">
            <w:rPr>
              <w:color w:val="auto"/>
              <w:sz w:val="32"/>
              <w:szCs w:val="18"/>
            </w:rPr>
            <w:t>ŠPORTNI DELAVCI</w:t>
          </w:r>
        </w:p>
      </w:tc>
    </w:tr>
  </w:tbl>
  <w:p w14:paraId="6F0502F9" w14:textId="77777777" w:rsidR="000172E5" w:rsidRPr="00311D4F" w:rsidRDefault="000172E5" w:rsidP="00311D4F">
    <w:pPr>
      <w:pStyle w:val="Brezrazmiko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26845DF"/>
    <w:multiLevelType w:val="hybridMultilevel"/>
    <w:tmpl w:val="950EA608"/>
    <w:lvl w:ilvl="0" w:tplc="60DA2400">
      <w:start w:val="25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490097">
    <w:abstractNumId w:val="11"/>
  </w:num>
  <w:num w:numId="2" w16cid:durableId="529875396">
    <w:abstractNumId w:val="7"/>
  </w:num>
  <w:num w:numId="3" w16cid:durableId="729495854">
    <w:abstractNumId w:val="15"/>
  </w:num>
  <w:num w:numId="4" w16cid:durableId="1993441051">
    <w:abstractNumId w:val="12"/>
  </w:num>
  <w:num w:numId="5" w16cid:durableId="1067728771">
    <w:abstractNumId w:val="13"/>
  </w:num>
  <w:num w:numId="6" w16cid:durableId="2098818879">
    <w:abstractNumId w:val="19"/>
  </w:num>
  <w:num w:numId="7" w16cid:durableId="1477604332">
    <w:abstractNumId w:val="6"/>
  </w:num>
  <w:num w:numId="8" w16cid:durableId="262540757">
    <w:abstractNumId w:val="10"/>
  </w:num>
  <w:num w:numId="9" w16cid:durableId="841973290">
    <w:abstractNumId w:val="17"/>
  </w:num>
  <w:num w:numId="10" w16cid:durableId="1025210797">
    <w:abstractNumId w:val="1"/>
  </w:num>
  <w:num w:numId="11" w16cid:durableId="1766414624">
    <w:abstractNumId w:val="5"/>
  </w:num>
  <w:num w:numId="12" w16cid:durableId="428697771">
    <w:abstractNumId w:val="0"/>
  </w:num>
  <w:num w:numId="13" w16cid:durableId="1756708085">
    <w:abstractNumId w:val="2"/>
  </w:num>
  <w:num w:numId="14" w16cid:durableId="1988431065">
    <w:abstractNumId w:val="9"/>
  </w:num>
  <w:num w:numId="15" w16cid:durableId="232354224">
    <w:abstractNumId w:val="8"/>
  </w:num>
  <w:num w:numId="16" w16cid:durableId="320426791">
    <w:abstractNumId w:val="16"/>
  </w:num>
  <w:num w:numId="17" w16cid:durableId="384187753">
    <w:abstractNumId w:val="3"/>
  </w:num>
  <w:num w:numId="18" w16cid:durableId="544923">
    <w:abstractNumId w:val="22"/>
  </w:num>
  <w:num w:numId="19" w16cid:durableId="1112476345">
    <w:abstractNumId w:val="18"/>
  </w:num>
  <w:num w:numId="20" w16cid:durableId="826239260">
    <w:abstractNumId w:val="14"/>
  </w:num>
  <w:num w:numId="21" w16cid:durableId="1492796609">
    <w:abstractNumId w:val="21"/>
  </w:num>
  <w:num w:numId="22" w16cid:durableId="1738823190">
    <w:abstractNumId w:val="4"/>
  </w:num>
  <w:num w:numId="23" w16cid:durableId="291139375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F"/>
    <w:rsid w:val="0001371A"/>
    <w:rsid w:val="000172E5"/>
    <w:rsid w:val="00043751"/>
    <w:rsid w:val="00052382"/>
    <w:rsid w:val="000563B2"/>
    <w:rsid w:val="0006568A"/>
    <w:rsid w:val="00076F0F"/>
    <w:rsid w:val="00083090"/>
    <w:rsid w:val="00084253"/>
    <w:rsid w:val="00090219"/>
    <w:rsid w:val="000A1769"/>
    <w:rsid w:val="000A73FE"/>
    <w:rsid w:val="000D1F49"/>
    <w:rsid w:val="000E233D"/>
    <w:rsid w:val="000E52C5"/>
    <w:rsid w:val="00117D4F"/>
    <w:rsid w:val="00135E25"/>
    <w:rsid w:val="001379E1"/>
    <w:rsid w:val="00142133"/>
    <w:rsid w:val="0014799A"/>
    <w:rsid w:val="00167AA9"/>
    <w:rsid w:val="001727CA"/>
    <w:rsid w:val="001800AB"/>
    <w:rsid w:val="001E1C75"/>
    <w:rsid w:val="00211618"/>
    <w:rsid w:val="00240B38"/>
    <w:rsid w:val="002773E4"/>
    <w:rsid w:val="002C56E6"/>
    <w:rsid w:val="00311D4F"/>
    <w:rsid w:val="0034390E"/>
    <w:rsid w:val="00344849"/>
    <w:rsid w:val="00361E11"/>
    <w:rsid w:val="003769BA"/>
    <w:rsid w:val="003D7FC9"/>
    <w:rsid w:val="003F0847"/>
    <w:rsid w:val="0040090B"/>
    <w:rsid w:val="0046302A"/>
    <w:rsid w:val="00487D2D"/>
    <w:rsid w:val="004D5D62"/>
    <w:rsid w:val="004D63D5"/>
    <w:rsid w:val="00502E9C"/>
    <w:rsid w:val="005112D0"/>
    <w:rsid w:val="0056665B"/>
    <w:rsid w:val="00577E06"/>
    <w:rsid w:val="00583334"/>
    <w:rsid w:val="005A3BF7"/>
    <w:rsid w:val="005B7F81"/>
    <w:rsid w:val="005C15C9"/>
    <w:rsid w:val="005C735B"/>
    <w:rsid w:val="005E262C"/>
    <w:rsid w:val="005F2035"/>
    <w:rsid w:val="005F7990"/>
    <w:rsid w:val="006145D8"/>
    <w:rsid w:val="00637200"/>
    <w:rsid w:val="0063739C"/>
    <w:rsid w:val="00693298"/>
    <w:rsid w:val="006B3239"/>
    <w:rsid w:val="006D40A6"/>
    <w:rsid w:val="006F6D77"/>
    <w:rsid w:val="007147D7"/>
    <w:rsid w:val="00716DC8"/>
    <w:rsid w:val="00740BA1"/>
    <w:rsid w:val="00757A7E"/>
    <w:rsid w:val="00770F25"/>
    <w:rsid w:val="007A35A8"/>
    <w:rsid w:val="007B0A85"/>
    <w:rsid w:val="007C6A52"/>
    <w:rsid w:val="007E4B52"/>
    <w:rsid w:val="0082043E"/>
    <w:rsid w:val="00846B76"/>
    <w:rsid w:val="00853BDC"/>
    <w:rsid w:val="0086797B"/>
    <w:rsid w:val="008E203A"/>
    <w:rsid w:val="0090552B"/>
    <w:rsid w:val="0091229C"/>
    <w:rsid w:val="0091271A"/>
    <w:rsid w:val="00913280"/>
    <w:rsid w:val="00940E73"/>
    <w:rsid w:val="00942242"/>
    <w:rsid w:val="0098597D"/>
    <w:rsid w:val="009E3DCD"/>
    <w:rsid w:val="009F619A"/>
    <w:rsid w:val="009F6DDE"/>
    <w:rsid w:val="00A309B5"/>
    <w:rsid w:val="00A370A8"/>
    <w:rsid w:val="00B337A2"/>
    <w:rsid w:val="00BD4753"/>
    <w:rsid w:val="00BD5CB1"/>
    <w:rsid w:val="00BE62EE"/>
    <w:rsid w:val="00BF3237"/>
    <w:rsid w:val="00C003BA"/>
    <w:rsid w:val="00C12271"/>
    <w:rsid w:val="00C4602F"/>
    <w:rsid w:val="00C46878"/>
    <w:rsid w:val="00C505A6"/>
    <w:rsid w:val="00C6231D"/>
    <w:rsid w:val="00CB4A51"/>
    <w:rsid w:val="00CC5F03"/>
    <w:rsid w:val="00CD4532"/>
    <w:rsid w:val="00CD47B0"/>
    <w:rsid w:val="00CE6104"/>
    <w:rsid w:val="00CE7918"/>
    <w:rsid w:val="00D16163"/>
    <w:rsid w:val="00D514EB"/>
    <w:rsid w:val="00DB3FAD"/>
    <w:rsid w:val="00DC71EC"/>
    <w:rsid w:val="00DE2B2F"/>
    <w:rsid w:val="00E61C09"/>
    <w:rsid w:val="00EB3B58"/>
    <w:rsid w:val="00EC7359"/>
    <w:rsid w:val="00EE3054"/>
    <w:rsid w:val="00F00606"/>
    <w:rsid w:val="00F01256"/>
    <w:rsid w:val="00F62D7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3EABD"/>
  <w15:chartTrackingRefBased/>
  <w15:docId w15:val="{D4FFA49F-F22D-42F3-B0AC-D89F4ABB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avaden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avaden"/>
    <w:link w:val="Naslov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6145D8"/>
    <w:rPr>
      <w:rFonts w:asciiTheme="majorHAnsi" w:hAnsiTheme="majorHAnsi"/>
      <w:b/>
    </w:rPr>
  </w:style>
  <w:style w:type="character" w:styleId="Oznakazlojtro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qFormat/>
    <w:rsid w:val="00311D4F"/>
    <w:pPr>
      <w:spacing w:after="0"/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145D8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Noga">
    <w:name w:val="footer"/>
    <w:basedOn w:val="Navaden"/>
    <w:link w:val="Nog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637200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  <w:spacing w:before="120"/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145D8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6145D8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semiHidden/>
    <w:qFormat/>
    <w:rsid w:val="00BF3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jaz\AppData\Roaming\Microsoft\Templates\&#268;lanski%20obraze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71B4B88C9E464E8C131E443FE73B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0EC3BC5-9D51-4361-ADB1-3A683CCABCD0}"/>
      </w:docPartPr>
      <w:docPartBody>
        <w:p w:rsidR="00EA0F08" w:rsidRDefault="00EA0F08">
          <w:pPr>
            <w:pStyle w:val="9A71B4B88C9E464E8C131E443FE73BD0"/>
          </w:pPr>
          <w:r w:rsidRPr="006145D8">
            <w:rPr>
              <w:lang w:bidi="sl-SI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A16"/>
    <w:rsid w:val="00117D4F"/>
    <w:rsid w:val="00141F78"/>
    <w:rsid w:val="00167AA9"/>
    <w:rsid w:val="004C4A16"/>
    <w:rsid w:val="008C4A9E"/>
    <w:rsid w:val="00A309B5"/>
    <w:rsid w:val="00E266B6"/>
    <w:rsid w:val="00EA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9A71B4B88C9E464E8C131E443FE73BD0">
    <w:name w:val="9A71B4B88C9E464E8C131E443FE73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Članski obrazec</Template>
  <TotalTime>17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Žbogar</dc:creator>
  <cp:keywords/>
  <dc:description/>
  <cp:lastModifiedBy>Matjaž Žbogar</cp:lastModifiedBy>
  <cp:revision>19</cp:revision>
  <cp:lastPrinted>2024-12-11T16:11:00Z</cp:lastPrinted>
  <dcterms:created xsi:type="dcterms:W3CDTF">2024-12-11T15:56:00Z</dcterms:created>
  <dcterms:modified xsi:type="dcterms:W3CDTF">2025-12-18T08:48:00Z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