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amrea"/>
        <w:tblW w:w="500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98"/>
        <w:gridCol w:w="1498"/>
        <w:gridCol w:w="8"/>
        <w:gridCol w:w="1490"/>
        <w:gridCol w:w="1498"/>
        <w:gridCol w:w="1498"/>
        <w:gridCol w:w="1498"/>
        <w:gridCol w:w="1502"/>
      </w:tblGrid>
      <w:tr w:rsidR="00A44BA0" w:rsidRPr="003D7FC9" w14:paraId="45F54A93" w14:textId="77777777" w:rsidTr="00A44BA0">
        <w:tc>
          <w:tcPr>
            <w:tcW w:w="5000" w:type="pct"/>
            <w:gridSpan w:val="8"/>
            <w:vAlign w:val="bottom"/>
          </w:tcPr>
          <w:p w14:paraId="17417A16" w14:textId="77777777" w:rsidR="00A44BA0" w:rsidRPr="003D7FC9" w:rsidRDefault="00A44BA0" w:rsidP="00DE2B2F">
            <w:pPr>
              <w:pStyle w:val="Naslov1"/>
              <w:rPr>
                <w:sz w:val="24"/>
                <w:szCs w:val="24"/>
              </w:rPr>
            </w:pPr>
          </w:p>
        </w:tc>
      </w:tr>
      <w:tr w:rsidR="000172E5" w:rsidRPr="003D7FC9" w14:paraId="0BC69CBF" w14:textId="77777777" w:rsidTr="00B753A6">
        <w:tc>
          <w:tcPr>
            <w:tcW w:w="5000" w:type="pct"/>
            <w:gridSpan w:val="8"/>
            <w:shd w:val="clear" w:color="auto" w:fill="CEA0D4"/>
            <w:vAlign w:val="bottom"/>
          </w:tcPr>
          <w:p w14:paraId="3CFE887B" w14:textId="36A689F6" w:rsidR="000172E5" w:rsidRPr="003D7FC9" w:rsidRDefault="00DE2B2F" w:rsidP="00DE2B2F">
            <w:pPr>
              <w:pStyle w:val="Naslov1"/>
              <w:rPr>
                <w:sz w:val="24"/>
                <w:szCs w:val="24"/>
              </w:rPr>
            </w:pPr>
            <w:r w:rsidRPr="003D7FC9">
              <w:rPr>
                <w:sz w:val="24"/>
                <w:szCs w:val="24"/>
              </w:rPr>
              <w:t>Predlagatelj</w:t>
            </w:r>
          </w:p>
        </w:tc>
      </w:tr>
      <w:tr w:rsidR="0001371A" w:rsidRPr="003D7FC9" w14:paraId="2AB6A8B0" w14:textId="77777777" w:rsidTr="00B753A6">
        <w:tc>
          <w:tcPr>
            <w:tcW w:w="1432" w:type="pct"/>
            <w:gridSpan w:val="3"/>
            <w:vAlign w:val="bottom"/>
          </w:tcPr>
          <w:p w14:paraId="5D77F87E" w14:textId="24F4ED2B" w:rsidR="000172E5" w:rsidRPr="003D7FC9" w:rsidRDefault="00DE2B2F" w:rsidP="00DE2B2F">
            <w:pPr>
              <w:pStyle w:val="Navaden-zamik"/>
              <w:ind w:left="0"/>
              <w:rPr>
                <w:rFonts w:asciiTheme="majorHAnsi" w:hAnsiTheme="majorHAnsi"/>
                <w:sz w:val="24"/>
                <w:szCs w:val="24"/>
              </w:rPr>
            </w:pPr>
            <w:r w:rsidRPr="003D7FC9">
              <w:rPr>
                <w:rFonts w:asciiTheme="majorHAnsi" w:hAnsiTheme="majorHAnsi"/>
                <w:sz w:val="24"/>
                <w:szCs w:val="24"/>
              </w:rPr>
              <w:t>Naziv predlagatelja:</w:t>
            </w:r>
          </w:p>
        </w:tc>
        <w:tc>
          <w:tcPr>
            <w:tcW w:w="3568" w:type="pct"/>
            <w:gridSpan w:val="5"/>
            <w:tcBorders>
              <w:bottom w:val="single" w:sz="4" w:space="0" w:color="auto"/>
            </w:tcBorders>
            <w:vAlign w:val="bottom"/>
          </w:tcPr>
          <w:p w14:paraId="5E84E0F3" w14:textId="523DCD2C" w:rsidR="000172E5" w:rsidRPr="003D7FC9" w:rsidRDefault="000172E5" w:rsidP="00DE2B2F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01371A" w:rsidRPr="003D7FC9" w14:paraId="51DEFC8E" w14:textId="77777777" w:rsidTr="00B753A6">
        <w:tc>
          <w:tcPr>
            <w:tcW w:w="1432" w:type="pct"/>
            <w:gridSpan w:val="3"/>
            <w:vAlign w:val="bottom"/>
          </w:tcPr>
          <w:p w14:paraId="3C723CAF" w14:textId="633B51CD" w:rsidR="000172E5" w:rsidRPr="003D7FC9" w:rsidRDefault="00DE2B2F" w:rsidP="00DE2B2F">
            <w:pPr>
              <w:pStyle w:val="Navaden-zamik"/>
              <w:ind w:left="0"/>
              <w:rPr>
                <w:rFonts w:asciiTheme="majorHAnsi" w:hAnsiTheme="majorHAnsi"/>
                <w:sz w:val="24"/>
                <w:szCs w:val="24"/>
              </w:rPr>
            </w:pPr>
            <w:r w:rsidRPr="003D7FC9">
              <w:rPr>
                <w:rFonts w:asciiTheme="majorHAnsi" w:hAnsiTheme="majorHAnsi"/>
                <w:sz w:val="24"/>
                <w:szCs w:val="24"/>
              </w:rPr>
              <w:t>Naslov:</w:t>
            </w:r>
          </w:p>
        </w:tc>
        <w:tc>
          <w:tcPr>
            <w:tcW w:w="3568" w:type="pct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58EC9C3" w14:textId="27F4FA8F" w:rsidR="000172E5" w:rsidRPr="003D7FC9" w:rsidRDefault="000172E5" w:rsidP="00DE2B2F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1E1C75" w:rsidRPr="003D7FC9" w14:paraId="2610426F" w14:textId="77777777" w:rsidTr="00B753A6">
        <w:tc>
          <w:tcPr>
            <w:tcW w:w="1432" w:type="pct"/>
            <w:gridSpan w:val="3"/>
            <w:vAlign w:val="bottom"/>
          </w:tcPr>
          <w:p w14:paraId="4E8208FE" w14:textId="75BE14BD" w:rsidR="00DE2B2F" w:rsidRPr="003D7FC9" w:rsidRDefault="00DE2B2F" w:rsidP="00051658">
            <w:pPr>
              <w:pStyle w:val="Navaden-zamik"/>
              <w:ind w:left="0"/>
              <w:rPr>
                <w:rFonts w:asciiTheme="majorHAnsi" w:hAnsiTheme="majorHAnsi"/>
                <w:sz w:val="24"/>
                <w:szCs w:val="24"/>
              </w:rPr>
            </w:pPr>
            <w:r w:rsidRPr="003D7FC9">
              <w:rPr>
                <w:rFonts w:asciiTheme="majorHAnsi" w:hAnsiTheme="majorHAnsi"/>
                <w:sz w:val="24"/>
                <w:szCs w:val="24"/>
              </w:rPr>
              <w:t>Kontakt (e-mail/telefon):</w:t>
            </w:r>
          </w:p>
        </w:tc>
        <w:tc>
          <w:tcPr>
            <w:tcW w:w="3568" w:type="pct"/>
            <w:gridSpan w:val="5"/>
            <w:tcBorders>
              <w:bottom w:val="single" w:sz="4" w:space="0" w:color="auto"/>
            </w:tcBorders>
            <w:vAlign w:val="bottom"/>
          </w:tcPr>
          <w:p w14:paraId="6D9FC9DE" w14:textId="7C3D172A" w:rsidR="00DE2B2F" w:rsidRPr="003D7FC9" w:rsidRDefault="00DE2B2F" w:rsidP="00051658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AE1F2A" w:rsidRPr="00AE1F2A" w14:paraId="68FE18D0" w14:textId="77777777" w:rsidTr="00B753A6">
        <w:tc>
          <w:tcPr>
            <w:tcW w:w="1432" w:type="pct"/>
            <w:gridSpan w:val="3"/>
            <w:vAlign w:val="bottom"/>
          </w:tcPr>
          <w:p w14:paraId="1DF56823" w14:textId="77777777" w:rsidR="00AE1F2A" w:rsidRPr="00A44BA0" w:rsidRDefault="00AE1F2A" w:rsidP="00AE1F2A">
            <w:pPr>
              <w:spacing w:before="0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3568" w:type="pct"/>
            <w:gridSpan w:val="5"/>
            <w:tcBorders>
              <w:top w:val="single" w:sz="4" w:space="0" w:color="auto"/>
            </w:tcBorders>
            <w:vAlign w:val="bottom"/>
          </w:tcPr>
          <w:p w14:paraId="6AA8CE45" w14:textId="77777777" w:rsidR="00AE1F2A" w:rsidRPr="00AE1F2A" w:rsidRDefault="00AE1F2A" w:rsidP="00AE1F2A">
            <w:pPr>
              <w:spacing w:before="0"/>
              <w:rPr>
                <w:rFonts w:asciiTheme="majorHAnsi" w:hAnsiTheme="majorHAnsi"/>
                <w:b/>
                <w:sz w:val="14"/>
                <w:szCs w:val="14"/>
              </w:rPr>
            </w:pPr>
          </w:p>
        </w:tc>
      </w:tr>
      <w:tr w:rsidR="00AE1F2A" w:rsidRPr="003D7FC9" w14:paraId="3ED02D10" w14:textId="77777777" w:rsidTr="00B753A6">
        <w:tc>
          <w:tcPr>
            <w:tcW w:w="5000" w:type="pct"/>
            <w:gridSpan w:val="8"/>
            <w:tcBorders>
              <w:bottom w:val="single" w:sz="4" w:space="0" w:color="auto"/>
            </w:tcBorders>
            <w:shd w:val="clear" w:color="auto" w:fill="83FAFD"/>
            <w:vAlign w:val="bottom"/>
          </w:tcPr>
          <w:p w14:paraId="1C09CB7D" w14:textId="2E2FCEC8" w:rsidR="00AE1F2A" w:rsidRPr="003D7FC9" w:rsidRDefault="00AE1F2A" w:rsidP="00E57C8D">
            <w:pPr>
              <w:pStyle w:val="Naslov1"/>
              <w:rPr>
                <w:b w:val="0"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Nagrada</w:t>
            </w:r>
            <w:r w:rsidR="00B753A6">
              <w:rPr>
                <w:sz w:val="24"/>
                <w:szCs w:val="24"/>
              </w:rPr>
              <w:t xml:space="preserve"> (označi)</w:t>
            </w:r>
          </w:p>
        </w:tc>
      </w:tr>
      <w:tr w:rsidR="00B753A6" w:rsidRPr="003D7FC9" w14:paraId="52008FDF" w14:textId="77777777" w:rsidTr="00B753A6">
        <w:trPr>
          <w:trHeight w:val="1127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5D908F" w14:textId="766F4CA6" w:rsidR="00B753A6" w:rsidRPr="000563B2" w:rsidRDefault="00B753A6" w:rsidP="00B753A6">
            <w:pPr>
              <w:spacing w:before="0"/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NAJ ŠPORTNICA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5ADC2F" w14:textId="26DC6C53" w:rsidR="00B753A6" w:rsidRPr="000563B2" w:rsidRDefault="00B753A6" w:rsidP="00B753A6">
            <w:pPr>
              <w:spacing w:before="0"/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NAJ ŠPORTNIK</w:t>
            </w:r>
          </w:p>
        </w:tc>
        <w:tc>
          <w:tcPr>
            <w:tcW w:w="7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7F9E4F" w14:textId="3AFC9FBE" w:rsidR="00B753A6" w:rsidRPr="000563B2" w:rsidRDefault="00B753A6" w:rsidP="00B753A6">
            <w:pPr>
              <w:spacing w:before="0"/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NAJ MLADA ŠPORTNICA (2006 in ml.)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190D53" w14:textId="644F83D4" w:rsidR="00B753A6" w:rsidRDefault="00B753A6" w:rsidP="00B753A6">
            <w:pPr>
              <w:spacing w:before="0"/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NAJ MLAD</w:t>
            </w:r>
            <w:r>
              <w:rPr>
                <w:rFonts w:asciiTheme="majorHAnsi" w:hAnsiTheme="majorHAnsi"/>
                <w:sz w:val="22"/>
                <w:szCs w:val="22"/>
              </w:rPr>
              <w:t>I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ŠPORTNI</w:t>
            </w:r>
            <w:r>
              <w:rPr>
                <w:rFonts w:asciiTheme="majorHAnsi" w:hAnsiTheme="majorHAnsi"/>
                <w:sz w:val="22"/>
                <w:szCs w:val="22"/>
              </w:rPr>
              <w:t>K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(2006 in ml.)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5CDF30" w14:textId="77777777" w:rsidR="00B753A6" w:rsidRDefault="00B753A6" w:rsidP="00B753A6">
            <w:pPr>
              <w:spacing w:before="0"/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 xml:space="preserve">NAJ </w:t>
            </w:r>
          </w:p>
          <w:p w14:paraId="57B6D8F6" w14:textId="3848945F" w:rsidR="00B753A6" w:rsidRPr="000563B2" w:rsidRDefault="00B753A6" w:rsidP="00B753A6">
            <w:pPr>
              <w:spacing w:before="0"/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EKIPA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81E437" w14:textId="77777777" w:rsidR="00B753A6" w:rsidRDefault="00B753A6" w:rsidP="00B753A6">
            <w:pPr>
              <w:spacing w:before="0"/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NAJ MLADA EKIPA</w:t>
            </w:r>
            <w:r w:rsidRPr="000563B2">
              <w:rPr>
                <w:rFonts w:asciiTheme="majorHAnsi" w:hAnsiTheme="majorHAnsi"/>
                <w:sz w:val="22"/>
                <w:szCs w:val="22"/>
              </w:rPr>
              <w:t xml:space="preserve"> </w:t>
            </w:r>
          </w:p>
          <w:p w14:paraId="61606D94" w14:textId="56ECD13A" w:rsidR="00B753A6" w:rsidRDefault="00B753A6" w:rsidP="00B753A6">
            <w:pPr>
              <w:spacing w:before="0"/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(U19 in ml.)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7AB1B6" w14:textId="7ECC887D" w:rsidR="00B753A6" w:rsidRPr="000563B2" w:rsidRDefault="00B753A6" w:rsidP="00B753A6">
            <w:pPr>
              <w:spacing w:before="0"/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POSEBNO PRIZNANJE</w:t>
            </w:r>
          </w:p>
        </w:tc>
      </w:tr>
      <w:tr w:rsidR="000172E5" w:rsidRPr="00913280" w14:paraId="0AB86ACD" w14:textId="77777777" w:rsidTr="00B753A6">
        <w:trPr>
          <w:trHeight w:val="54"/>
        </w:trPr>
        <w:tc>
          <w:tcPr>
            <w:tcW w:w="5000" w:type="pct"/>
            <w:gridSpan w:val="8"/>
            <w:tcBorders>
              <w:top w:val="single" w:sz="4" w:space="0" w:color="auto"/>
            </w:tcBorders>
            <w:vAlign w:val="bottom"/>
          </w:tcPr>
          <w:p w14:paraId="385AB401" w14:textId="77777777" w:rsidR="00AE1F2A" w:rsidRPr="00A44BA0" w:rsidRDefault="00AE1F2A" w:rsidP="00913280">
            <w:pPr>
              <w:spacing w:before="0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</w:tr>
      <w:tr w:rsidR="000172E5" w:rsidRPr="003D7FC9" w14:paraId="11960415" w14:textId="77777777" w:rsidTr="00A44BA0">
        <w:tc>
          <w:tcPr>
            <w:tcW w:w="5000" w:type="pct"/>
            <w:gridSpan w:val="8"/>
            <w:shd w:val="clear" w:color="auto" w:fill="F7BAB7"/>
            <w:vAlign w:val="bottom"/>
          </w:tcPr>
          <w:p w14:paraId="5FE5E52E" w14:textId="07F7F7AA" w:rsidR="000172E5" w:rsidRPr="003D7FC9" w:rsidRDefault="00AE1F2A" w:rsidP="00DE2B2F">
            <w:pPr>
              <w:pStyle w:val="Naslov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Nagrajenec (posameznik ali ekipa)</w:t>
            </w:r>
          </w:p>
        </w:tc>
      </w:tr>
      <w:tr w:rsidR="0001371A" w:rsidRPr="003D7FC9" w14:paraId="6625E8E9" w14:textId="77777777" w:rsidTr="00B753A6">
        <w:tc>
          <w:tcPr>
            <w:tcW w:w="1432" w:type="pct"/>
            <w:gridSpan w:val="3"/>
            <w:vAlign w:val="bottom"/>
          </w:tcPr>
          <w:p w14:paraId="43276276" w14:textId="18A5B78B" w:rsidR="000172E5" w:rsidRPr="003D7FC9" w:rsidRDefault="00000000" w:rsidP="00DE2B2F">
            <w:pPr>
              <w:pStyle w:val="Navaden-zamik"/>
              <w:ind w:left="0"/>
              <w:rPr>
                <w:rFonts w:asciiTheme="majorHAnsi" w:hAnsiTheme="majorHAnsi"/>
                <w:sz w:val="24"/>
                <w:szCs w:val="24"/>
              </w:rPr>
            </w:pPr>
            <w:sdt>
              <w:sdtPr>
                <w:rPr>
                  <w:rFonts w:asciiTheme="majorHAnsi" w:hAnsiTheme="majorHAnsi"/>
                  <w:sz w:val="24"/>
                  <w:szCs w:val="24"/>
                </w:rPr>
                <w:id w:val="-2047821762"/>
                <w:placeholder>
                  <w:docPart w:val="9A71B4B88C9E464E8C131E443FE73BD0"/>
                </w:placeholder>
                <w:temporary/>
                <w:showingPlcHdr/>
                <w15:appearance w15:val="hidden"/>
              </w:sdtPr>
              <w:sdtContent>
                <w:r w:rsidR="007147D7" w:rsidRPr="003D7FC9">
                  <w:rPr>
                    <w:rFonts w:asciiTheme="majorHAnsi" w:hAnsiTheme="majorHAnsi"/>
                    <w:sz w:val="24"/>
                    <w:szCs w:val="24"/>
                    <w:lang w:bidi="sl-SI"/>
                  </w:rPr>
                  <w:t>Ime</w:t>
                </w:r>
              </w:sdtContent>
            </w:sdt>
            <w:r w:rsidR="00DE2B2F" w:rsidRPr="003D7FC9">
              <w:rPr>
                <w:rFonts w:asciiTheme="majorHAnsi" w:hAnsiTheme="majorHAnsi"/>
                <w:sz w:val="24"/>
                <w:szCs w:val="24"/>
              </w:rPr>
              <w:t xml:space="preserve"> in priimek</w:t>
            </w:r>
            <w:r w:rsidR="00AE1F2A">
              <w:rPr>
                <w:rFonts w:asciiTheme="majorHAnsi" w:hAnsiTheme="majorHAnsi"/>
                <w:sz w:val="24"/>
                <w:szCs w:val="24"/>
              </w:rPr>
              <w:t xml:space="preserve"> (ali ime ekipe)</w:t>
            </w:r>
            <w:r w:rsidR="00043751">
              <w:rPr>
                <w:rFonts w:asciiTheme="majorHAnsi" w:hAnsiTheme="majorHAnsi"/>
                <w:sz w:val="24"/>
                <w:szCs w:val="24"/>
              </w:rPr>
              <w:t>:</w:t>
            </w:r>
          </w:p>
        </w:tc>
        <w:tc>
          <w:tcPr>
            <w:tcW w:w="3568" w:type="pct"/>
            <w:gridSpan w:val="5"/>
            <w:tcBorders>
              <w:bottom w:val="single" w:sz="4" w:space="0" w:color="auto"/>
            </w:tcBorders>
            <w:vAlign w:val="bottom"/>
          </w:tcPr>
          <w:p w14:paraId="58F9119F" w14:textId="1678FBD0" w:rsidR="000172E5" w:rsidRPr="003D7FC9" w:rsidRDefault="000172E5" w:rsidP="00DE2B2F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01371A" w:rsidRPr="003D7FC9" w14:paraId="4290A756" w14:textId="77777777" w:rsidTr="00B753A6">
        <w:tc>
          <w:tcPr>
            <w:tcW w:w="1432" w:type="pct"/>
            <w:gridSpan w:val="3"/>
            <w:vAlign w:val="bottom"/>
          </w:tcPr>
          <w:p w14:paraId="57651EEA" w14:textId="4CDA5F6A" w:rsidR="000172E5" w:rsidRPr="003D7FC9" w:rsidRDefault="00DE2B2F" w:rsidP="00DE2B2F">
            <w:pPr>
              <w:pStyle w:val="Navaden-zamik"/>
              <w:ind w:left="0"/>
              <w:rPr>
                <w:rFonts w:asciiTheme="majorHAnsi" w:hAnsiTheme="majorHAnsi"/>
                <w:sz w:val="24"/>
                <w:szCs w:val="24"/>
              </w:rPr>
            </w:pPr>
            <w:r w:rsidRPr="003D7FC9">
              <w:rPr>
                <w:rFonts w:asciiTheme="majorHAnsi" w:hAnsiTheme="majorHAnsi"/>
                <w:sz w:val="24"/>
                <w:szCs w:val="24"/>
              </w:rPr>
              <w:t>Naslov:</w:t>
            </w:r>
          </w:p>
        </w:tc>
        <w:tc>
          <w:tcPr>
            <w:tcW w:w="3568" w:type="pct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D5FE2E7" w14:textId="77777777" w:rsidR="000172E5" w:rsidRPr="003D7FC9" w:rsidRDefault="000172E5" w:rsidP="00DE2B2F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693298" w:rsidRPr="003D7FC9" w14:paraId="69558C05" w14:textId="77777777" w:rsidTr="00B753A6">
        <w:tc>
          <w:tcPr>
            <w:tcW w:w="1432" w:type="pct"/>
            <w:gridSpan w:val="3"/>
            <w:vAlign w:val="bottom"/>
          </w:tcPr>
          <w:p w14:paraId="26E1E13F" w14:textId="5ECEAC19" w:rsidR="00942242" w:rsidRPr="003D7FC9" w:rsidRDefault="00AE1F2A" w:rsidP="00DE2B2F">
            <w:pPr>
              <w:pStyle w:val="Navaden-zamik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Leto rojstva (posameznik)</w:t>
            </w:r>
            <w:r w:rsidR="0056665B">
              <w:rPr>
                <w:rFonts w:asciiTheme="majorHAnsi" w:hAnsiTheme="majorHAnsi"/>
                <w:sz w:val="24"/>
                <w:szCs w:val="24"/>
              </w:rPr>
              <w:t>:</w:t>
            </w:r>
          </w:p>
        </w:tc>
        <w:tc>
          <w:tcPr>
            <w:tcW w:w="3568" w:type="pct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28AFE96" w14:textId="77777777" w:rsidR="00942242" w:rsidRPr="003D7FC9" w:rsidRDefault="00942242" w:rsidP="00DE2B2F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56665B" w:rsidRPr="003D7FC9" w14:paraId="54083B25" w14:textId="77777777" w:rsidTr="00B753A6">
        <w:tc>
          <w:tcPr>
            <w:tcW w:w="1432" w:type="pct"/>
            <w:gridSpan w:val="3"/>
            <w:vAlign w:val="bottom"/>
          </w:tcPr>
          <w:p w14:paraId="774FC1AE" w14:textId="255AEFC1" w:rsidR="0056665B" w:rsidRPr="003D7FC9" w:rsidRDefault="00AE1F2A" w:rsidP="00051658">
            <w:pPr>
              <w:pStyle w:val="Navaden-zamik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Šport in disciplina</w:t>
            </w:r>
            <w:r w:rsidR="0056665B">
              <w:rPr>
                <w:rFonts w:asciiTheme="majorHAnsi" w:hAnsiTheme="majorHAnsi"/>
                <w:sz w:val="24"/>
                <w:szCs w:val="24"/>
              </w:rPr>
              <w:t>:</w:t>
            </w:r>
          </w:p>
        </w:tc>
        <w:tc>
          <w:tcPr>
            <w:tcW w:w="3568" w:type="pct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9C635BC" w14:textId="77777777" w:rsidR="0056665B" w:rsidRPr="003D7FC9" w:rsidRDefault="0056665B" w:rsidP="00051658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853BDC" w:rsidRPr="00913280" w14:paraId="46D4F8B7" w14:textId="77777777" w:rsidTr="00B753A6">
        <w:trPr>
          <w:trHeight w:val="54"/>
        </w:trPr>
        <w:tc>
          <w:tcPr>
            <w:tcW w:w="5000" w:type="pct"/>
            <w:gridSpan w:val="8"/>
            <w:vAlign w:val="bottom"/>
          </w:tcPr>
          <w:p w14:paraId="15FDDB5B" w14:textId="77777777" w:rsidR="00853BDC" w:rsidRPr="00A44BA0" w:rsidRDefault="00853BDC" w:rsidP="00051658">
            <w:pPr>
              <w:spacing w:before="0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</w:tr>
      <w:tr w:rsidR="000A73FE" w:rsidRPr="003D7FC9" w14:paraId="07653F0F" w14:textId="77777777" w:rsidTr="00A44BA0">
        <w:tc>
          <w:tcPr>
            <w:tcW w:w="5000" w:type="pct"/>
            <w:gridSpan w:val="8"/>
            <w:tcBorders>
              <w:bottom w:val="single" w:sz="4" w:space="0" w:color="auto"/>
            </w:tcBorders>
            <w:shd w:val="clear" w:color="auto" w:fill="FFFF99"/>
            <w:vAlign w:val="bottom"/>
          </w:tcPr>
          <w:p w14:paraId="122DF038" w14:textId="3BDE7406" w:rsidR="000A73FE" w:rsidRPr="003D7FC9" w:rsidRDefault="000A73FE" w:rsidP="00051658">
            <w:pPr>
              <w:pStyle w:val="Naslov1"/>
              <w:rPr>
                <w:b w:val="0"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Utemeljitev</w:t>
            </w:r>
          </w:p>
        </w:tc>
      </w:tr>
      <w:tr w:rsidR="00C505A6" w:rsidRPr="003D7FC9" w14:paraId="7341B77F" w14:textId="77777777" w:rsidTr="00A44BA0">
        <w:trPr>
          <w:trHeight w:val="3272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FD9C2" w14:textId="3795BC11" w:rsidR="00C505A6" w:rsidRPr="000563B2" w:rsidRDefault="00C505A6" w:rsidP="00A44BA0">
            <w:pPr>
              <w:spacing w:before="0"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B753A6" w:rsidRPr="00B753A6" w14:paraId="640AEDD5" w14:textId="77777777" w:rsidTr="00B753A6">
        <w:trPr>
          <w:trHeight w:val="153"/>
        </w:trPr>
        <w:tc>
          <w:tcPr>
            <w:tcW w:w="5000" w:type="pct"/>
            <w:gridSpan w:val="8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1E7AB1FD" w14:textId="77777777" w:rsidR="00B753A6" w:rsidRPr="00A44BA0" w:rsidRDefault="00B753A6" w:rsidP="00B753A6">
            <w:pPr>
              <w:spacing w:before="0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</w:tr>
      <w:tr w:rsidR="00C505A6" w:rsidRPr="000A73FE" w14:paraId="2A76B51B" w14:textId="77777777" w:rsidTr="00B753A6">
        <w:trPr>
          <w:trHeight w:val="20"/>
        </w:trPr>
        <w:tc>
          <w:tcPr>
            <w:tcW w:w="5000" w:type="pct"/>
            <w:gridSpan w:val="8"/>
            <w:vAlign w:val="bottom"/>
          </w:tcPr>
          <w:p w14:paraId="24BAB9CD" w14:textId="77777777" w:rsidR="00C505A6" w:rsidRPr="000A73FE" w:rsidRDefault="00C505A6" w:rsidP="00C505A6">
            <w:pPr>
              <w:spacing w:before="0"/>
              <w:rPr>
                <w:rFonts w:asciiTheme="majorHAnsi" w:hAnsiTheme="majorHAnsi"/>
                <w:b/>
                <w:sz w:val="4"/>
                <w:szCs w:val="4"/>
              </w:rPr>
            </w:pPr>
          </w:p>
        </w:tc>
      </w:tr>
      <w:tr w:rsidR="00B753A6" w:rsidRPr="003D7FC9" w14:paraId="259330E2" w14:textId="77777777" w:rsidTr="00A44BA0">
        <w:tc>
          <w:tcPr>
            <w:tcW w:w="5000" w:type="pct"/>
            <w:gridSpan w:val="8"/>
            <w:shd w:val="clear" w:color="auto" w:fill="E0E0E0"/>
            <w:vAlign w:val="bottom"/>
          </w:tcPr>
          <w:p w14:paraId="30FE4469" w14:textId="4276E62E" w:rsidR="00B753A6" w:rsidRPr="003D7FC9" w:rsidRDefault="00B753A6" w:rsidP="00E57C8D">
            <w:pPr>
              <w:pStyle w:val="Naslov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Obvezn</w:t>
            </w:r>
            <w:r>
              <w:rPr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 xml:space="preserve"> prilog</w:t>
            </w:r>
            <w:r>
              <w:rPr>
                <w:sz w:val="24"/>
                <w:szCs w:val="24"/>
              </w:rPr>
              <w:t>e</w:t>
            </w:r>
          </w:p>
        </w:tc>
      </w:tr>
      <w:tr w:rsidR="00B753A6" w:rsidRPr="00A44BA0" w14:paraId="64F81E5C" w14:textId="77777777" w:rsidTr="00B753A6">
        <w:tc>
          <w:tcPr>
            <w:tcW w:w="5000" w:type="pct"/>
            <w:gridSpan w:val="8"/>
            <w:vAlign w:val="center"/>
          </w:tcPr>
          <w:p w14:paraId="2783EE2E" w14:textId="1F09BFCA" w:rsidR="00B753A6" w:rsidRPr="00A44BA0" w:rsidRDefault="00B753A6" w:rsidP="00E57C8D">
            <w:pPr>
              <w:pStyle w:val="Odstavekseznama"/>
              <w:numPr>
                <w:ilvl w:val="0"/>
                <w:numId w:val="23"/>
              </w:numPr>
              <w:rPr>
                <w:rFonts w:asciiTheme="majorHAnsi" w:hAnsiTheme="majorHAnsi"/>
                <w:sz w:val="22"/>
                <w:szCs w:val="22"/>
              </w:rPr>
            </w:pPr>
            <w:r w:rsidRPr="00A44BA0">
              <w:rPr>
                <w:rFonts w:asciiTheme="majorHAnsi" w:hAnsiTheme="majorHAnsi"/>
                <w:sz w:val="22"/>
                <w:szCs w:val="22"/>
              </w:rPr>
              <w:t xml:space="preserve">Dokazila o </w:t>
            </w:r>
            <w:r w:rsidRPr="00A44BA0">
              <w:rPr>
                <w:rFonts w:asciiTheme="majorHAnsi" w:hAnsiTheme="majorHAnsi"/>
                <w:sz w:val="22"/>
                <w:szCs w:val="22"/>
              </w:rPr>
              <w:t>dosežkih</w:t>
            </w:r>
            <w:r w:rsidRPr="00A44BA0">
              <w:rPr>
                <w:rFonts w:asciiTheme="majorHAnsi" w:hAnsiTheme="majorHAnsi"/>
                <w:sz w:val="22"/>
                <w:szCs w:val="22"/>
              </w:rPr>
              <w:t xml:space="preserve"> (rezultati tekmovanj)</w:t>
            </w:r>
            <w:r w:rsidRPr="00A44BA0">
              <w:rPr>
                <w:rFonts w:asciiTheme="majorHAnsi" w:hAnsiTheme="majorHAnsi"/>
                <w:sz w:val="22"/>
                <w:szCs w:val="22"/>
              </w:rPr>
              <w:t>, lahko kot povezava do spletnih strani v utemeljitvi</w:t>
            </w:r>
          </w:p>
          <w:p w14:paraId="1AC7258C" w14:textId="77777777" w:rsidR="00B753A6" w:rsidRPr="00A44BA0" w:rsidRDefault="00B753A6" w:rsidP="00B753A6">
            <w:pPr>
              <w:pStyle w:val="Odstavekseznama"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C505A6" w:rsidRPr="003D7FC9" w14:paraId="69B70C98" w14:textId="77777777" w:rsidTr="00B753A6">
        <w:trPr>
          <w:trHeight w:val="20"/>
        </w:trPr>
        <w:tc>
          <w:tcPr>
            <w:tcW w:w="5000" w:type="pct"/>
            <w:gridSpan w:val="8"/>
            <w:vAlign w:val="bottom"/>
          </w:tcPr>
          <w:p w14:paraId="284E9501" w14:textId="77777777" w:rsidR="00C505A6" w:rsidRPr="003D7FC9" w:rsidRDefault="00C505A6" w:rsidP="00C505A6">
            <w:pPr>
              <w:spacing w:before="0"/>
              <w:rPr>
                <w:rFonts w:asciiTheme="majorHAnsi" w:hAnsiTheme="majorHAnsi"/>
                <w:b/>
                <w:sz w:val="16"/>
                <w:szCs w:val="16"/>
              </w:rPr>
            </w:pPr>
          </w:p>
        </w:tc>
      </w:tr>
    </w:tbl>
    <w:p w14:paraId="654454DC" w14:textId="4AF9C736" w:rsidR="00942242" w:rsidRPr="003D7FC9" w:rsidRDefault="00942242" w:rsidP="005E262C">
      <w:pPr>
        <w:rPr>
          <w:rFonts w:asciiTheme="majorHAnsi" w:hAnsiTheme="majorHAnsi"/>
        </w:rPr>
      </w:pPr>
    </w:p>
    <w:sectPr w:rsidR="00942242" w:rsidRPr="003D7FC9" w:rsidSect="00A44BA0">
      <w:headerReference w:type="default" r:id="rId10"/>
      <w:pgSz w:w="11906" w:h="16838" w:code="9"/>
      <w:pgMar w:top="993" w:right="709" w:bottom="142" w:left="709" w:header="568" w:footer="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036943" w14:textId="77777777" w:rsidR="00D320C5" w:rsidRDefault="00D320C5" w:rsidP="000172E5">
      <w:pPr>
        <w:spacing w:after="0" w:line="240" w:lineRule="auto"/>
      </w:pPr>
      <w:r>
        <w:separator/>
      </w:r>
    </w:p>
  </w:endnote>
  <w:endnote w:type="continuationSeparator" w:id="0">
    <w:p w14:paraId="07DA3027" w14:textId="77777777" w:rsidR="00D320C5" w:rsidRDefault="00D320C5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36118D0B-2A37-4F31-AEB7-D7AB09098C17}"/>
    <w:embedBold r:id="rId2" w:fontKey="{09192EFE-393E-43AF-957E-69F9BB3EE64B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3" w:fontKey="{2342A6EA-D9BF-4038-91D6-9453680480F2}"/>
    <w:embedBold r:id="rId4" w:fontKey="{2355A897-968C-4EB2-9DA5-EAA96C758FB6}"/>
    <w:embedItalic r:id="rId5" w:fontKey="{CCE81546-FAA7-4416-8511-398370130DFE}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6" w:fontKey="{FCEF0431-6C80-457E-883B-2B58EF756B4D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F239B297-6F38-40BF-9C6C-05E00E6F04C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AAB3B3" w14:textId="77777777" w:rsidR="00D320C5" w:rsidRDefault="00D320C5" w:rsidP="000172E5">
      <w:pPr>
        <w:spacing w:after="0" w:line="240" w:lineRule="auto"/>
      </w:pPr>
      <w:r>
        <w:separator/>
      </w:r>
    </w:p>
  </w:footnote>
  <w:footnote w:type="continuationSeparator" w:id="0">
    <w:p w14:paraId="55FCA0F1" w14:textId="77777777" w:rsidR="00D320C5" w:rsidRDefault="00D320C5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490" w:type="dxa"/>
      <w:tblLook w:val="04A0" w:firstRow="1" w:lastRow="0" w:firstColumn="1" w:lastColumn="0" w:noHBand="0" w:noVBand="1"/>
    </w:tblPr>
    <w:tblGrid>
      <w:gridCol w:w="1806"/>
      <w:gridCol w:w="8684"/>
    </w:tblGrid>
    <w:tr w:rsidR="00DE2B2F" w:rsidRPr="00637200" w14:paraId="5C4C1D18" w14:textId="77777777" w:rsidTr="001E1C75">
      <w:trPr>
        <w:trHeight w:val="988"/>
      </w:trPr>
      <w:tc>
        <w:tcPr>
          <w:tcW w:w="1806" w:type="dxa"/>
          <w:vAlign w:val="center"/>
        </w:tcPr>
        <w:p w14:paraId="27ED25C8" w14:textId="2EFF2FE3" w:rsidR="00B337A2" w:rsidRPr="00637200" w:rsidRDefault="00AE1F2A" w:rsidP="00637200">
          <w:pPr>
            <w:pStyle w:val="Glava"/>
          </w:pPr>
          <w:r>
            <w:rPr>
              <w:noProof/>
            </w:rPr>
            <w:drawing>
              <wp:inline distT="0" distB="0" distL="0" distR="0" wp14:anchorId="560A9EA4" wp14:editId="3C3C7770">
                <wp:extent cx="869510" cy="612000"/>
                <wp:effectExtent l="0" t="0" r="6985" b="0"/>
                <wp:docPr id="870874434" name="Slika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9510" cy="61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684" w:type="dxa"/>
          <w:vAlign w:val="center"/>
        </w:tcPr>
        <w:p w14:paraId="4FCF3C60" w14:textId="49885ECB" w:rsidR="00B337A2" w:rsidRPr="001E1C75" w:rsidRDefault="00A44BA0" w:rsidP="00DE2B2F">
          <w:pPr>
            <w:pStyle w:val="Glava"/>
            <w:jc w:val="center"/>
            <w:rPr>
              <w:sz w:val="32"/>
              <w:szCs w:val="18"/>
            </w:rPr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allowOverlap="1" wp14:anchorId="5AC0969F" wp14:editId="6A527AA5">
                <wp:simplePos x="2098964" y="304800"/>
                <wp:positionH relativeFrom="margin">
                  <wp:posOffset>4572635</wp:posOffset>
                </wp:positionH>
                <wp:positionV relativeFrom="margin">
                  <wp:posOffset>63500</wp:posOffset>
                </wp:positionV>
                <wp:extent cx="801370" cy="719455"/>
                <wp:effectExtent l="0" t="0" r="0" b="4445"/>
                <wp:wrapSquare wrapText="bothSides"/>
                <wp:docPr id="589555404" name="Slika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1370" cy="719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AE1F2A">
            <w:rPr>
              <w:color w:val="auto"/>
              <w:sz w:val="32"/>
              <w:szCs w:val="18"/>
            </w:rPr>
            <w:t>NAGRADE OBČINE TOLMIN ZA ŠPORTNE DOSEŽKE 2025 - PREDLOG</w:t>
          </w:r>
        </w:p>
      </w:tc>
    </w:tr>
  </w:tbl>
  <w:p w14:paraId="6F0502F9" w14:textId="77777777" w:rsidR="000172E5" w:rsidRPr="00311D4F" w:rsidRDefault="000172E5" w:rsidP="00311D4F">
    <w:pPr>
      <w:pStyle w:val="Brezrazmiko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Poglavje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Poglavje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Priloga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Poglavj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Oznaenseznam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Oznaenseznam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Otevilenseznam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Otevilenseznam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Otevilenseznam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Poglavj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slov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slov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slov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slov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Poglavj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26845DF"/>
    <w:multiLevelType w:val="hybridMultilevel"/>
    <w:tmpl w:val="950EA608"/>
    <w:lvl w:ilvl="0" w:tplc="60DA2400">
      <w:start w:val="25"/>
      <w:numFmt w:val="bullet"/>
      <w:lvlText w:val="-"/>
      <w:lvlJc w:val="left"/>
      <w:pPr>
        <w:ind w:left="720" w:hanging="360"/>
      </w:pPr>
      <w:rPr>
        <w:rFonts w:ascii="Corbel" w:eastAsiaTheme="minorHAnsi" w:hAnsi="Corbel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Poglavj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435490097">
    <w:abstractNumId w:val="11"/>
  </w:num>
  <w:num w:numId="2" w16cid:durableId="529875396">
    <w:abstractNumId w:val="7"/>
  </w:num>
  <w:num w:numId="3" w16cid:durableId="729495854">
    <w:abstractNumId w:val="15"/>
  </w:num>
  <w:num w:numId="4" w16cid:durableId="1993441051">
    <w:abstractNumId w:val="12"/>
  </w:num>
  <w:num w:numId="5" w16cid:durableId="1067728771">
    <w:abstractNumId w:val="13"/>
  </w:num>
  <w:num w:numId="6" w16cid:durableId="2098818879">
    <w:abstractNumId w:val="19"/>
  </w:num>
  <w:num w:numId="7" w16cid:durableId="1477604332">
    <w:abstractNumId w:val="6"/>
  </w:num>
  <w:num w:numId="8" w16cid:durableId="262540757">
    <w:abstractNumId w:val="10"/>
  </w:num>
  <w:num w:numId="9" w16cid:durableId="841973290">
    <w:abstractNumId w:val="17"/>
  </w:num>
  <w:num w:numId="10" w16cid:durableId="1025210797">
    <w:abstractNumId w:val="1"/>
  </w:num>
  <w:num w:numId="11" w16cid:durableId="1766414624">
    <w:abstractNumId w:val="5"/>
  </w:num>
  <w:num w:numId="12" w16cid:durableId="428697771">
    <w:abstractNumId w:val="0"/>
  </w:num>
  <w:num w:numId="13" w16cid:durableId="1756708085">
    <w:abstractNumId w:val="2"/>
  </w:num>
  <w:num w:numId="14" w16cid:durableId="1988431065">
    <w:abstractNumId w:val="9"/>
  </w:num>
  <w:num w:numId="15" w16cid:durableId="232354224">
    <w:abstractNumId w:val="8"/>
  </w:num>
  <w:num w:numId="16" w16cid:durableId="320426791">
    <w:abstractNumId w:val="16"/>
  </w:num>
  <w:num w:numId="17" w16cid:durableId="384187753">
    <w:abstractNumId w:val="3"/>
  </w:num>
  <w:num w:numId="18" w16cid:durableId="544923">
    <w:abstractNumId w:val="22"/>
  </w:num>
  <w:num w:numId="19" w16cid:durableId="1112476345">
    <w:abstractNumId w:val="18"/>
  </w:num>
  <w:num w:numId="20" w16cid:durableId="826239260">
    <w:abstractNumId w:val="14"/>
  </w:num>
  <w:num w:numId="21" w16cid:durableId="1492796609">
    <w:abstractNumId w:val="21"/>
  </w:num>
  <w:num w:numId="22" w16cid:durableId="1738823190">
    <w:abstractNumId w:val="4"/>
  </w:num>
  <w:num w:numId="23" w16cid:durableId="291139375">
    <w:abstractNumId w:val="2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2B2F"/>
    <w:rsid w:val="0001371A"/>
    <w:rsid w:val="000172E5"/>
    <w:rsid w:val="00043751"/>
    <w:rsid w:val="00052382"/>
    <w:rsid w:val="000563B2"/>
    <w:rsid w:val="0006568A"/>
    <w:rsid w:val="00076F0F"/>
    <w:rsid w:val="00083090"/>
    <w:rsid w:val="00084253"/>
    <w:rsid w:val="00090219"/>
    <w:rsid w:val="000A1769"/>
    <w:rsid w:val="000A73FE"/>
    <w:rsid w:val="000D1F49"/>
    <w:rsid w:val="000E233D"/>
    <w:rsid w:val="000E52C5"/>
    <w:rsid w:val="00117D4F"/>
    <w:rsid w:val="00135E25"/>
    <w:rsid w:val="001379E1"/>
    <w:rsid w:val="00142133"/>
    <w:rsid w:val="0014799A"/>
    <w:rsid w:val="00167AA9"/>
    <w:rsid w:val="001727CA"/>
    <w:rsid w:val="001800AB"/>
    <w:rsid w:val="001E1C75"/>
    <w:rsid w:val="00211618"/>
    <w:rsid w:val="00240B38"/>
    <w:rsid w:val="002773E4"/>
    <w:rsid w:val="002C56E6"/>
    <w:rsid w:val="00311D4F"/>
    <w:rsid w:val="0034390E"/>
    <w:rsid w:val="00344849"/>
    <w:rsid w:val="0034711A"/>
    <w:rsid w:val="00361E11"/>
    <w:rsid w:val="003769BA"/>
    <w:rsid w:val="003D7FC9"/>
    <w:rsid w:val="003F0847"/>
    <w:rsid w:val="0040090B"/>
    <w:rsid w:val="0046302A"/>
    <w:rsid w:val="00487D2D"/>
    <w:rsid w:val="004D5D62"/>
    <w:rsid w:val="004D63D5"/>
    <w:rsid w:val="00502E9C"/>
    <w:rsid w:val="005112D0"/>
    <w:rsid w:val="0056665B"/>
    <w:rsid w:val="00577E06"/>
    <w:rsid w:val="00583334"/>
    <w:rsid w:val="005A3BF7"/>
    <w:rsid w:val="005B7F81"/>
    <w:rsid w:val="005C735B"/>
    <w:rsid w:val="005E262C"/>
    <w:rsid w:val="005F2035"/>
    <w:rsid w:val="005F7990"/>
    <w:rsid w:val="006145D8"/>
    <w:rsid w:val="00625AB8"/>
    <w:rsid w:val="00637200"/>
    <w:rsid w:val="0063739C"/>
    <w:rsid w:val="00693298"/>
    <w:rsid w:val="006B3239"/>
    <w:rsid w:val="006D40A6"/>
    <w:rsid w:val="006F6D77"/>
    <w:rsid w:val="007147D7"/>
    <w:rsid w:val="00716DC8"/>
    <w:rsid w:val="00740BA1"/>
    <w:rsid w:val="00757A7E"/>
    <w:rsid w:val="00770F25"/>
    <w:rsid w:val="007A35A8"/>
    <w:rsid w:val="007B0A85"/>
    <w:rsid w:val="007C6A52"/>
    <w:rsid w:val="007E4B52"/>
    <w:rsid w:val="0082043E"/>
    <w:rsid w:val="00846B76"/>
    <w:rsid w:val="00853BDC"/>
    <w:rsid w:val="0086797B"/>
    <w:rsid w:val="008E203A"/>
    <w:rsid w:val="0091229C"/>
    <w:rsid w:val="0091271A"/>
    <w:rsid w:val="00913280"/>
    <w:rsid w:val="00940E73"/>
    <w:rsid w:val="00942242"/>
    <w:rsid w:val="0098597D"/>
    <w:rsid w:val="009F619A"/>
    <w:rsid w:val="009F6DDE"/>
    <w:rsid w:val="00A309B5"/>
    <w:rsid w:val="00A370A8"/>
    <w:rsid w:val="00A44BA0"/>
    <w:rsid w:val="00AE1F2A"/>
    <w:rsid w:val="00B337A2"/>
    <w:rsid w:val="00B753A6"/>
    <w:rsid w:val="00BD4753"/>
    <w:rsid w:val="00BD5CB1"/>
    <w:rsid w:val="00BE62EE"/>
    <w:rsid w:val="00BF3237"/>
    <w:rsid w:val="00C003BA"/>
    <w:rsid w:val="00C12271"/>
    <w:rsid w:val="00C4602F"/>
    <w:rsid w:val="00C46878"/>
    <w:rsid w:val="00C505A6"/>
    <w:rsid w:val="00C6231D"/>
    <w:rsid w:val="00CB4A51"/>
    <w:rsid w:val="00CC5F03"/>
    <w:rsid w:val="00CD4532"/>
    <w:rsid w:val="00CD47B0"/>
    <w:rsid w:val="00CE6104"/>
    <w:rsid w:val="00CE7918"/>
    <w:rsid w:val="00D16163"/>
    <w:rsid w:val="00D320C5"/>
    <w:rsid w:val="00D514EB"/>
    <w:rsid w:val="00DB3FAD"/>
    <w:rsid w:val="00DC71EC"/>
    <w:rsid w:val="00DE2B2F"/>
    <w:rsid w:val="00E61C09"/>
    <w:rsid w:val="00EB3B58"/>
    <w:rsid w:val="00EC7359"/>
    <w:rsid w:val="00EE3054"/>
    <w:rsid w:val="00F00606"/>
    <w:rsid w:val="00F01256"/>
    <w:rsid w:val="00F62D7C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7C3EABD"/>
  <w15:chartTrackingRefBased/>
  <w15:docId w15:val="{D4FFA49F-F22D-42F3-B0AC-D89F4ABBE8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sl-SI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avaden">
    <w:name w:val="Normal"/>
    <w:uiPriority w:val="1"/>
    <w:qFormat/>
    <w:rsid w:val="00311D4F"/>
    <w:pPr>
      <w:spacing w:before="200"/>
    </w:pPr>
  </w:style>
  <w:style w:type="paragraph" w:styleId="Naslov1">
    <w:name w:val="heading 1"/>
    <w:basedOn w:val="Navaden"/>
    <w:link w:val="Naslov1Znak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Naslov2">
    <w:name w:val="heading 2"/>
    <w:basedOn w:val="Navaden"/>
    <w:link w:val="Naslov2Znak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Naslov3">
    <w:name w:val="heading 3"/>
    <w:basedOn w:val="Navaden"/>
    <w:next w:val="Navaden"/>
    <w:link w:val="Naslov3Znak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Naslov4">
    <w:name w:val="heading 4"/>
    <w:basedOn w:val="Navaden"/>
    <w:link w:val="Naslov4Znak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Naslov5">
    <w:name w:val="heading 5"/>
    <w:basedOn w:val="Naslov2"/>
    <w:link w:val="Naslov5Znak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Naslov6">
    <w:name w:val="heading 6"/>
    <w:basedOn w:val="Navaden"/>
    <w:next w:val="Navaden"/>
    <w:link w:val="Naslov6Znak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Naslov7">
    <w:name w:val="heading 7"/>
    <w:basedOn w:val="Navaden"/>
    <w:next w:val="Navaden"/>
    <w:link w:val="Naslov7Znak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Naslov8">
    <w:name w:val="heading 8"/>
    <w:basedOn w:val="Navaden"/>
    <w:next w:val="Navaden"/>
    <w:link w:val="Naslov8Znak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slov9">
    <w:name w:val="heading 9"/>
    <w:basedOn w:val="Navaden"/>
    <w:next w:val="Navaden"/>
    <w:link w:val="Naslov9Znak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1"/>
    <w:rsid w:val="006145D8"/>
    <w:rPr>
      <w:rFonts w:asciiTheme="majorHAnsi" w:hAnsiTheme="majorHAnsi"/>
      <w:b/>
    </w:rPr>
  </w:style>
  <w:style w:type="character" w:styleId="Oznakazlojtro">
    <w:name w:val="Hashtag"/>
    <w:basedOn w:val="Privzetapisavaodstavka"/>
    <w:uiPriority w:val="99"/>
    <w:semiHidden/>
    <w:rsid w:val="00CD4532"/>
    <w:rPr>
      <w:color w:val="2B579A"/>
      <w:shd w:val="clear" w:color="auto" w:fill="E6E6E6"/>
    </w:rPr>
  </w:style>
  <w:style w:type="paragraph" w:customStyle="1" w:styleId="Otevilenseznam1">
    <w:name w:val="Oštevilčen seznam1"/>
    <w:basedOn w:val="Navaden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rivzeto">
    <w:name w:val="Privzeto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Naslov2Znak">
    <w:name w:val="Naslov 2 Znak"/>
    <w:basedOn w:val="Privzetapisavaodstavka"/>
    <w:link w:val="Naslov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avaden-zamik">
    <w:name w:val="Normal Indent"/>
    <w:basedOn w:val="Navaden"/>
    <w:uiPriority w:val="99"/>
    <w:qFormat/>
    <w:rsid w:val="00311D4F"/>
    <w:pPr>
      <w:spacing w:after="0"/>
      <w:ind w:left="720"/>
    </w:pPr>
  </w:style>
  <w:style w:type="character" w:customStyle="1" w:styleId="Naslov3Znak">
    <w:name w:val="Naslov 3 Znak"/>
    <w:basedOn w:val="Privzetapisavaodstavka"/>
    <w:link w:val="Naslov3"/>
    <w:uiPriority w:val="1"/>
    <w:semiHidden/>
    <w:rsid w:val="006145D8"/>
    <w:rPr>
      <w:b/>
      <w:bCs/>
      <w:color w:val="694A77"/>
      <w:szCs w:val="27"/>
    </w:rPr>
  </w:style>
  <w:style w:type="paragraph" w:styleId="Kazalovsebine1">
    <w:name w:val="toc 1"/>
    <w:basedOn w:val="Navaden"/>
    <w:next w:val="Navaden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Sprotnaopomba-besedilo">
    <w:name w:val="footnote text"/>
    <w:basedOn w:val="Navaden"/>
    <w:link w:val="Sprotnaopomba-besediloZnak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semiHidden/>
    <w:rsid w:val="006145D8"/>
    <w:rPr>
      <w:sz w:val="18"/>
      <w:szCs w:val="20"/>
    </w:rPr>
  </w:style>
  <w:style w:type="paragraph" w:styleId="Oznaenseznam">
    <w:name w:val="List Bullet"/>
    <w:basedOn w:val="Navaden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Pripombabesedilo">
    <w:name w:val="annotation text"/>
    <w:basedOn w:val="Navaden"/>
    <w:link w:val="PripombabesediloZnak"/>
    <w:uiPriority w:val="99"/>
    <w:semiHidden/>
    <w:rsid w:val="000D1F49"/>
    <w:rPr>
      <w:szCs w:val="24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CD4532"/>
    <w:rPr>
      <w:szCs w:val="24"/>
    </w:rPr>
  </w:style>
  <w:style w:type="paragraph" w:styleId="Glava">
    <w:name w:val="header"/>
    <w:basedOn w:val="Navaden"/>
    <w:link w:val="GlavaZnak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GlavaZnak">
    <w:name w:val="Glava Znak"/>
    <w:basedOn w:val="Privzetapisavaodstavka"/>
    <w:link w:val="Glava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Noga">
    <w:name w:val="footer"/>
    <w:basedOn w:val="Navaden"/>
    <w:link w:val="NogaZnak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NogaZnak">
    <w:name w:val="Noga Znak"/>
    <w:basedOn w:val="Privzetapisavaodstavka"/>
    <w:link w:val="Noga"/>
    <w:uiPriority w:val="99"/>
    <w:rsid w:val="00637200"/>
    <w:rPr>
      <w:sz w:val="18"/>
      <w:szCs w:val="24"/>
    </w:rPr>
  </w:style>
  <w:style w:type="character" w:styleId="Sprotnaopomba-sklic">
    <w:name w:val="footnote reference"/>
    <w:basedOn w:val="Privzetapisavaodstavka"/>
    <w:uiPriority w:val="99"/>
    <w:semiHidden/>
    <w:rsid w:val="000D1F49"/>
    <w:rPr>
      <w:vertAlign w:val="superscript"/>
    </w:rPr>
  </w:style>
  <w:style w:type="character" w:styleId="Pripombasklic">
    <w:name w:val="annotation reference"/>
    <w:basedOn w:val="Privzetapisavaodstavka"/>
    <w:uiPriority w:val="99"/>
    <w:semiHidden/>
    <w:rsid w:val="000D1F49"/>
    <w:rPr>
      <w:sz w:val="18"/>
      <w:szCs w:val="18"/>
    </w:rPr>
  </w:style>
  <w:style w:type="paragraph" w:styleId="Otevilenseznam">
    <w:name w:val="List Number"/>
    <w:basedOn w:val="Navaden"/>
    <w:uiPriority w:val="99"/>
    <w:semiHidden/>
    <w:rsid w:val="000D1F49"/>
    <w:pPr>
      <w:numPr>
        <w:numId w:val="5"/>
      </w:numPr>
      <w:spacing w:before="120"/>
    </w:pPr>
  </w:style>
  <w:style w:type="character" w:styleId="Hiperpovezava">
    <w:name w:val="Hyperlink"/>
    <w:basedOn w:val="Privzetapisavaodstavka"/>
    <w:uiPriority w:val="99"/>
    <w:semiHidden/>
    <w:rsid w:val="000D1F49"/>
    <w:rPr>
      <w:color w:val="BF678E" w:themeColor="hyperlink"/>
      <w:u w:val="single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0D1F49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Brezrazmikov">
    <w:name w:val="No Spacing"/>
    <w:basedOn w:val="Navaden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Naslov">
    <w:name w:val="Title"/>
    <w:basedOn w:val="Navaden"/>
    <w:next w:val="Navaden"/>
    <w:link w:val="NaslovZnak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Znak">
    <w:name w:val="Naslov Znak"/>
    <w:basedOn w:val="Privzetapisavaodstavka"/>
    <w:link w:val="Naslov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znaenseznam2">
    <w:name w:val="List Bullet 2"/>
    <w:basedOn w:val="Navaden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elassliko">
    <w:name w:val="Tabela s sliko"/>
    <w:basedOn w:val="Navadnatabela"/>
    <w:uiPriority w:val="99"/>
    <w:rsid w:val="000D1F49"/>
    <w:tblPr/>
    <w:trPr>
      <w:cantSplit/>
    </w:trPr>
  </w:style>
  <w:style w:type="character" w:customStyle="1" w:styleId="Naslov4Znak">
    <w:name w:val="Naslov 4 Znak"/>
    <w:basedOn w:val="Privzetapisavaodstavka"/>
    <w:link w:val="Naslov4"/>
    <w:uiPriority w:val="9"/>
    <w:semiHidden/>
    <w:rsid w:val="006145D8"/>
    <w:rPr>
      <w:b/>
      <w:sz w:val="25"/>
      <w:szCs w:val="25"/>
    </w:rPr>
  </w:style>
  <w:style w:type="character" w:customStyle="1" w:styleId="Naslov5Znak">
    <w:name w:val="Naslov 5 Znak"/>
    <w:basedOn w:val="Naslov2Znak"/>
    <w:link w:val="Naslov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Naslov6Znak">
    <w:name w:val="Naslov 6 Znak"/>
    <w:basedOn w:val="Privzetapisavaodstavka"/>
    <w:link w:val="Naslov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Naslov7Znak">
    <w:name w:val="Naslov 7 Znak"/>
    <w:basedOn w:val="Privzetapisavaodstavka"/>
    <w:link w:val="Naslov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Naslov8Znak">
    <w:name w:val="Naslov 8 Znak"/>
    <w:basedOn w:val="Privzetapisavaodstavka"/>
    <w:link w:val="Naslov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slov9Znak">
    <w:name w:val="Naslov 9 Znak"/>
    <w:basedOn w:val="Privzetapisavaodstavka"/>
    <w:link w:val="Naslov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Kazalovsebine2">
    <w:name w:val="toc 2"/>
    <w:basedOn w:val="Navaden"/>
    <w:next w:val="Navaden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Kazalovsebine3">
    <w:name w:val="toc 3"/>
    <w:basedOn w:val="Navaden"/>
    <w:next w:val="Navaden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Kazaloslik">
    <w:name w:val="table of figures"/>
    <w:basedOn w:val="Navaden"/>
    <w:next w:val="Navaden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Otevilenseznam2">
    <w:name w:val="List Number 2"/>
    <w:basedOn w:val="Navaden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SledenaHiperpovezava">
    <w:name w:val="FollowedHyperlink"/>
    <w:basedOn w:val="Privzetapisavaodstavka"/>
    <w:uiPriority w:val="99"/>
    <w:semiHidden/>
    <w:rsid w:val="000D1F49"/>
    <w:rPr>
      <w:color w:val="731F1C" w:themeColor="followedHyperlink"/>
      <w:u w:val="single"/>
    </w:rPr>
  </w:style>
  <w:style w:type="paragraph" w:styleId="Navadensplet">
    <w:name w:val="Normal (Web)"/>
    <w:basedOn w:val="Navaden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Naslovknjige">
    <w:name w:val="Book Title"/>
    <w:basedOn w:val="Privzetapisavaodstavka"/>
    <w:uiPriority w:val="33"/>
    <w:semiHidden/>
    <w:rsid w:val="000D1F49"/>
    <w:rPr>
      <w:b/>
      <w:bCs/>
      <w:i/>
      <w:iCs/>
      <w:spacing w:val="5"/>
    </w:rPr>
  </w:style>
  <w:style w:type="paragraph" w:styleId="NaslovTOC">
    <w:name w:val="TOC Heading"/>
    <w:basedOn w:val="Navaden"/>
    <w:next w:val="Navaden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krobesedilo">
    <w:name w:val="macro"/>
    <w:link w:val="MakrobesediloZnak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krobesediloZnak">
    <w:name w:val="Makro besedilo Znak"/>
    <w:basedOn w:val="Privzetapisavaodstavka"/>
    <w:link w:val="Makrobesedilo"/>
    <w:uiPriority w:val="99"/>
    <w:semiHidden/>
    <w:rsid w:val="006145D8"/>
    <w:rPr>
      <w:rFonts w:ascii="Consolas" w:hAnsi="Consolas"/>
      <w:sz w:val="20"/>
      <w:szCs w:val="20"/>
    </w:rPr>
  </w:style>
  <w:style w:type="table" w:styleId="Tabelamrea">
    <w:name w:val="Table Grid"/>
    <w:basedOn w:val="Navadnatabela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esedilooznabemesta">
    <w:name w:val="Placeholder Text"/>
    <w:basedOn w:val="Privzetapisavaodstavka"/>
    <w:uiPriority w:val="99"/>
    <w:semiHidden/>
    <w:rsid w:val="006145D8"/>
    <w:rPr>
      <w:color w:val="808080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637200"/>
    <w:rPr>
      <w:rFonts w:ascii="Segoe UI" w:hAnsi="Segoe UI" w:cs="Segoe UI"/>
      <w:sz w:val="18"/>
      <w:szCs w:val="18"/>
    </w:rPr>
  </w:style>
  <w:style w:type="paragraph" w:styleId="Odstavekseznama">
    <w:name w:val="List Paragraph"/>
    <w:basedOn w:val="Navaden"/>
    <w:uiPriority w:val="34"/>
    <w:semiHidden/>
    <w:qFormat/>
    <w:rsid w:val="00BF323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tjaz\AppData\Roaming\Microsoft\Templates\&#268;lanski%20obrazec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9A71B4B88C9E464E8C131E443FE73BD0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20EC3BC5-9D51-4361-ADB1-3A683CCABCD0}"/>
      </w:docPartPr>
      <w:docPartBody>
        <w:p w:rsidR="00EA0F08" w:rsidRDefault="00EA0F08">
          <w:pPr>
            <w:pStyle w:val="9A71B4B88C9E464E8C131E443FE73BD0"/>
          </w:pPr>
          <w:r w:rsidRPr="006145D8">
            <w:rPr>
              <w:lang w:bidi="sl-SI"/>
            </w:rPr>
            <w:t>Ime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4A16"/>
    <w:rsid w:val="00117D4F"/>
    <w:rsid w:val="00141F78"/>
    <w:rsid w:val="00167AA9"/>
    <w:rsid w:val="004C4A16"/>
    <w:rsid w:val="008C4A9E"/>
    <w:rsid w:val="00A309B5"/>
    <w:rsid w:val="00A52E38"/>
    <w:rsid w:val="00EA0F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sl-SI" w:eastAsia="sl-SI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paragraph" w:styleId="Naslov1">
    <w:name w:val="heading 1"/>
    <w:basedOn w:val="Navaden"/>
    <w:link w:val="Naslov1Znak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kern w:val="0"/>
      <w:sz w:val="28"/>
      <w:szCs w:val="28"/>
      <w:lang w:eastAsia="en-US"/>
      <w14:ligatures w14:val="none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1"/>
    <w:rPr>
      <w:rFonts w:asciiTheme="majorHAnsi" w:eastAsiaTheme="minorHAnsi" w:hAnsiTheme="majorHAnsi"/>
      <w:b/>
      <w:kern w:val="0"/>
      <w:sz w:val="28"/>
      <w:szCs w:val="28"/>
      <w:lang w:eastAsia="en-US"/>
      <w14:ligatures w14:val="none"/>
    </w:rPr>
  </w:style>
  <w:style w:type="paragraph" w:customStyle="1" w:styleId="9A71B4B88C9E464E8C131E443FE73BD0">
    <w:name w:val="9A71B4B88C9E464E8C131E443FE73BD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Članski obrazec</Template>
  <TotalTime>31</TotalTime>
  <Pages>1</Pages>
  <Words>78</Words>
  <Characters>447</Characters>
  <Application>Microsoft Office Word</Application>
  <DocSecurity>0</DocSecurity>
  <Lines>3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Matjaž Žbogar</dc:creator>
  <cp:keywords/>
  <dc:description/>
  <cp:lastModifiedBy>Matjaž Žbogar</cp:lastModifiedBy>
  <cp:revision>3</cp:revision>
  <cp:lastPrinted>2024-12-11T16:11:00Z</cp:lastPrinted>
  <dcterms:created xsi:type="dcterms:W3CDTF">2025-12-18T08:14:00Z</dcterms:created>
  <dcterms:modified xsi:type="dcterms:W3CDTF">2025-12-18T08:43:00Z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